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B4488" w14:textId="77777777" w:rsidR="00EC3DDD" w:rsidRPr="00084D9B" w:rsidRDefault="00EC3DDD" w:rsidP="00A04033">
      <w:pPr>
        <w:spacing w:line="360" w:lineRule="auto"/>
      </w:pPr>
    </w:p>
    <w:p w14:paraId="7867FC5B" w14:textId="45BDD059" w:rsidR="00084D9B" w:rsidRDefault="00B6354A" w:rsidP="000A0221">
      <w:pPr>
        <w:jc w:val="center"/>
        <w:rPr>
          <w:b/>
          <w:bCs/>
          <w:color w:val="0072BB" w:themeColor="text1"/>
        </w:rPr>
      </w:pPr>
      <w:r w:rsidRPr="00084D9B">
        <w:rPr>
          <w:b/>
          <w:bCs/>
          <w:color w:val="0072BB" w:themeColor="text1"/>
          <w:sz w:val="36"/>
          <w:szCs w:val="36"/>
        </w:rPr>
        <w:t>GP Out of Hours</w:t>
      </w:r>
      <w:r w:rsidR="00B11DAD" w:rsidRPr="00084D9B">
        <w:rPr>
          <w:b/>
          <w:bCs/>
          <w:color w:val="0072BB" w:themeColor="text1"/>
          <w:sz w:val="36"/>
          <w:szCs w:val="36"/>
        </w:rPr>
        <w:t xml:space="preserve"> Ser</w:t>
      </w:r>
      <w:r w:rsidR="00CB7FA4" w:rsidRPr="00084D9B">
        <w:rPr>
          <w:b/>
          <w:bCs/>
          <w:color w:val="0072BB" w:themeColor="text1"/>
          <w:sz w:val="36"/>
          <w:szCs w:val="36"/>
        </w:rPr>
        <w:t xml:space="preserve">vice </w:t>
      </w:r>
      <w:r w:rsidRPr="00084D9B">
        <w:rPr>
          <w:b/>
          <w:bCs/>
          <w:color w:val="0072BB" w:themeColor="text1"/>
          <w:sz w:val="36"/>
          <w:szCs w:val="36"/>
        </w:rPr>
        <w:t>– F</w:t>
      </w:r>
      <w:r w:rsidR="00CB7FA4" w:rsidRPr="00084D9B">
        <w:rPr>
          <w:b/>
          <w:bCs/>
          <w:color w:val="0072BB" w:themeColor="text1"/>
          <w:sz w:val="36"/>
          <w:szCs w:val="36"/>
        </w:rPr>
        <w:t xml:space="preserve">requently </w:t>
      </w:r>
      <w:r w:rsidRPr="00084D9B">
        <w:rPr>
          <w:b/>
          <w:bCs/>
          <w:color w:val="0072BB" w:themeColor="text1"/>
          <w:sz w:val="36"/>
          <w:szCs w:val="36"/>
        </w:rPr>
        <w:t>A</w:t>
      </w:r>
      <w:r w:rsidR="00CB7FA4" w:rsidRPr="00084D9B">
        <w:rPr>
          <w:b/>
          <w:bCs/>
          <w:color w:val="0072BB" w:themeColor="text1"/>
          <w:sz w:val="36"/>
          <w:szCs w:val="36"/>
        </w:rPr>
        <w:t xml:space="preserve">sked </w:t>
      </w:r>
      <w:r w:rsidRPr="00084D9B">
        <w:rPr>
          <w:b/>
          <w:bCs/>
          <w:color w:val="0072BB" w:themeColor="text1"/>
          <w:sz w:val="36"/>
          <w:szCs w:val="36"/>
        </w:rPr>
        <w:t>Q</w:t>
      </w:r>
      <w:r w:rsidR="00CB7FA4" w:rsidRPr="00084D9B">
        <w:rPr>
          <w:b/>
          <w:bCs/>
          <w:color w:val="0072BB" w:themeColor="text1"/>
          <w:sz w:val="36"/>
          <w:szCs w:val="36"/>
        </w:rPr>
        <w:t>uestion</w:t>
      </w:r>
      <w:r w:rsidRPr="00084D9B">
        <w:rPr>
          <w:b/>
          <w:bCs/>
          <w:color w:val="0072BB" w:themeColor="text1"/>
          <w:sz w:val="36"/>
          <w:szCs w:val="36"/>
        </w:rPr>
        <w:t>s</w:t>
      </w:r>
      <w:r w:rsidR="00CB7FA4" w:rsidRPr="00084D9B">
        <w:rPr>
          <w:b/>
          <w:bCs/>
          <w:color w:val="0072BB" w:themeColor="text1"/>
          <w:sz w:val="36"/>
          <w:szCs w:val="36"/>
        </w:rPr>
        <w:t xml:space="preserve"> </w:t>
      </w:r>
    </w:p>
    <w:p w14:paraId="13B4B567" w14:textId="3BB5BA6E" w:rsidR="00E13A61" w:rsidRPr="00084D9B" w:rsidRDefault="000A0221" w:rsidP="00084D9B">
      <w:pPr>
        <w:spacing w:line="360" w:lineRule="auto"/>
        <w:rPr>
          <w:b/>
          <w:bCs/>
          <w:color w:val="0072BB" w:themeColor="text1"/>
          <w:sz w:val="36"/>
          <w:szCs w:val="36"/>
        </w:rPr>
      </w:pPr>
      <w:r>
        <w:rPr>
          <w:b/>
          <w:bCs/>
          <w:color w:val="0072BB" w:themeColor="text1"/>
          <w:sz w:val="32"/>
          <w:szCs w:val="32"/>
        </w:rPr>
        <w:br/>
      </w:r>
      <w:r w:rsidR="00CB7FA4" w:rsidRPr="00084D9B">
        <w:rPr>
          <w:b/>
          <w:bCs/>
          <w:color w:val="0072BB" w:themeColor="text1"/>
          <w:sz w:val="32"/>
          <w:szCs w:val="32"/>
        </w:rPr>
        <w:t>Updated</w:t>
      </w:r>
      <w:r w:rsidR="00084D9B" w:rsidRPr="00084D9B">
        <w:rPr>
          <w:b/>
          <w:bCs/>
          <w:color w:val="0072BB" w:themeColor="text1"/>
          <w:sz w:val="32"/>
          <w:szCs w:val="32"/>
        </w:rPr>
        <w:t xml:space="preserve"> </w:t>
      </w:r>
      <w:r w:rsidR="00C3447E">
        <w:rPr>
          <w:b/>
          <w:bCs/>
          <w:color w:val="0072BB" w:themeColor="text1"/>
          <w:sz w:val="32"/>
          <w:szCs w:val="32"/>
        </w:rPr>
        <w:t xml:space="preserve">FAQs </w:t>
      </w:r>
      <w:r w:rsidR="00591638" w:rsidRPr="00084D9B">
        <w:rPr>
          <w:b/>
          <w:bCs/>
          <w:color w:val="0072BB" w:themeColor="text1"/>
          <w:sz w:val="32"/>
          <w:szCs w:val="32"/>
        </w:rPr>
        <w:t xml:space="preserve">– </w:t>
      </w:r>
      <w:r w:rsidR="009871EA" w:rsidRPr="00084D9B">
        <w:rPr>
          <w:b/>
          <w:bCs/>
          <w:color w:val="0072BB" w:themeColor="text1"/>
          <w:sz w:val="32"/>
          <w:szCs w:val="32"/>
        </w:rPr>
        <w:t>January</w:t>
      </w:r>
      <w:r w:rsidR="00591638" w:rsidRPr="00084D9B">
        <w:rPr>
          <w:b/>
          <w:bCs/>
          <w:color w:val="0072BB" w:themeColor="text1"/>
          <w:sz w:val="32"/>
          <w:szCs w:val="32"/>
        </w:rPr>
        <w:t xml:space="preserve"> 202</w:t>
      </w:r>
      <w:r w:rsidR="009871EA" w:rsidRPr="00084D9B">
        <w:rPr>
          <w:b/>
          <w:bCs/>
          <w:color w:val="0072BB" w:themeColor="text1"/>
          <w:sz w:val="32"/>
          <w:szCs w:val="32"/>
        </w:rPr>
        <w:t>5</w:t>
      </w:r>
    </w:p>
    <w:p w14:paraId="169FE2EC" w14:textId="630CB4FC"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t xml:space="preserve">Why is the GP Out of Hours </w:t>
      </w:r>
      <w:r w:rsidR="00C40B14">
        <w:rPr>
          <w:rFonts w:ascii="Franklin Gothic Book" w:hAnsi="Franklin Gothic Book"/>
          <w:b/>
          <w:bCs/>
        </w:rPr>
        <w:t>S</w:t>
      </w:r>
      <w:r w:rsidRPr="00084D9B">
        <w:rPr>
          <w:rFonts w:ascii="Franklin Gothic Book" w:hAnsi="Franklin Gothic Book"/>
          <w:b/>
          <w:bCs/>
        </w:rPr>
        <w:t xml:space="preserve">ervice re-procurement exercise taking place, and why now? </w:t>
      </w:r>
    </w:p>
    <w:p w14:paraId="0ED13B8C" w14:textId="38EFCCD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As part of NHS Shropshire, Telford and Wrekin’s commissioning responsibilities, there is a need to re-procure the </w:t>
      </w:r>
      <w:r w:rsidR="00C40B14">
        <w:rPr>
          <w:rFonts w:ascii="Franklin Gothic Book" w:hAnsi="Franklin Gothic Book"/>
        </w:rPr>
        <w:t>GP Out of Hours S</w:t>
      </w:r>
      <w:r w:rsidRPr="00084D9B">
        <w:rPr>
          <w:rFonts w:ascii="Franklin Gothic Book" w:hAnsi="Franklin Gothic Book"/>
        </w:rPr>
        <w:t>ervice in line with statutory and legal duties. The exercise is also part of our usual business cycle as a commissioning organisation.</w:t>
      </w:r>
    </w:p>
    <w:p w14:paraId="0BE62C19" w14:textId="77777777" w:rsidR="00E13A61" w:rsidRPr="00084D9B" w:rsidRDefault="00E13A61" w:rsidP="00E13A61">
      <w:pPr>
        <w:pStyle w:val="Default"/>
        <w:spacing w:after="178"/>
        <w:ind w:left="360"/>
        <w:rPr>
          <w:rFonts w:ascii="Franklin Gothic Book" w:hAnsi="Franklin Gothic Book"/>
          <w:b/>
          <w:bCs/>
        </w:rPr>
      </w:pPr>
      <w:r w:rsidRPr="00084D9B">
        <w:rPr>
          <w:rFonts w:ascii="Franklin Gothic Book" w:hAnsi="Franklin Gothic Book"/>
        </w:rPr>
        <w:t xml:space="preserve">From the 1 January 2024, the Provider Selection Regime (PSR) came into force and set a specific number of rules for procuring healthcare services in England. The PSR was introduced by regulations made under the Health and Care Act 2022 which you can read more about at: </w:t>
      </w:r>
      <w:hyperlink r:id="rId9" w:history="1">
        <w:r w:rsidRPr="00084D9B">
          <w:rPr>
            <w:rStyle w:val="Hyperlink"/>
            <w:rFonts w:ascii="Franklin Gothic Book" w:hAnsi="Franklin Gothic Book"/>
          </w:rPr>
          <w:t>NHS England » The Provider Selection Regime: statutory guidance</w:t>
        </w:r>
      </w:hyperlink>
      <w:r w:rsidRPr="00084D9B">
        <w:rPr>
          <w:rFonts w:ascii="Franklin Gothic Book" w:hAnsi="Franklin Gothic Book"/>
        </w:rPr>
        <w:t>.</w:t>
      </w:r>
    </w:p>
    <w:p w14:paraId="18368471" w14:textId="3591F1F9" w:rsidR="00E13A61" w:rsidRPr="00084D9B" w:rsidRDefault="00E13A61" w:rsidP="00E13A61">
      <w:pPr>
        <w:pStyle w:val="Default"/>
        <w:spacing w:after="178"/>
        <w:ind w:left="360"/>
        <w:rPr>
          <w:rFonts w:ascii="Franklin Gothic Book" w:hAnsi="Franklin Gothic Book"/>
          <w:i/>
          <w:iCs/>
        </w:rPr>
      </w:pPr>
      <w:r w:rsidRPr="00084D9B">
        <w:rPr>
          <w:rFonts w:ascii="Franklin Gothic Book" w:hAnsi="Franklin Gothic Book"/>
        </w:rPr>
        <w:t xml:space="preserve">As a result of this, we have had to undertake an exercise to look at all contracts due to end in 2024-25 and to assess which procurement process can be used for each individual service using the legislative framework. These services included the GP Out of Hours provision, the Care Coordination Centre Single Point of Access (CCCSPA) service, Outbreaks Response and cover for Protected Learning Time (PLT) in </w:t>
      </w:r>
      <w:r w:rsidR="00C40B14">
        <w:rPr>
          <w:rFonts w:ascii="Franklin Gothic Book" w:hAnsi="Franklin Gothic Book"/>
        </w:rPr>
        <w:t>General P</w:t>
      </w:r>
      <w:r w:rsidRPr="00084D9B">
        <w:rPr>
          <w:rFonts w:ascii="Franklin Gothic Book" w:hAnsi="Franklin Gothic Book"/>
        </w:rPr>
        <w:t>ractice.</w:t>
      </w:r>
      <w:r w:rsidRPr="00084D9B">
        <w:rPr>
          <w:rFonts w:ascii="Franklin Gothic Book" w:hAnsi="Franklin Gothic Book"/>
          <w:i/>
          <w:iCs/>
        </w:rPr>
        <w:t xml:space="preserve"> </w:t>
      </w:r>
      <w:r w:rsidRPr="00084D9B">
        <w:rPr>
          <w:rFonts w:ascii="Franklin Gothic Book" w:hAnsi="Franklin Gothic Book" w:cstheme="minorHAnsi"/>
        </w:rPr>
        <w:br/>
      </w:r>
    </w:p>
    <w:p w14:paraId="7E838FDB" w14:textId="77777777"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t xml:space="preserve">Why has NHS Shropshire, Telford and Wrekin decided to go down a competitive procurement route rather than awarding the contract on a ‘most suitable provider’ basis? </w:t>
      </w:r>
    </w:p>
    <w:p w14:paraId="1832B63A" w14:textId="0A7E4264"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Due to changes in national regulations, as referenced above, NHS STW has agreed to review the current service specification for the GP Out of Hours </w:t>
      </w:r>
      <w:r w:rsidR="00C40B14">
        <w:rPr>
          <w:rFonts w:ascii="Franklin Gothic Book" w:hAnsi="Franklin Gothic Book"/>
        </w:rPr>
        <w:t>S</w:t>
      </w:r>
      <w:r w:rsidRPr="00084D9B">
        <w:rPr>
          <w:rFonts w:ascii="Franklin Gothic Book" w:hAnsi="Franklin Gothic Book"/>
        </w:rPr>
        <w:t>ervice, with a priority to ensuring minimum changes to the current service provided.</w:t>
      </w:r>
    </w:p>
    <w:p w14:paraId="6C8597AC" w14:textId="7777777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As an organisation, in conjunction with our procurement advisors, we reviewed all the options available to us in procuring these services. We were aware of other providers in this market and were unable to determine who the most suitable provider might be without understanding what these other providers were able to offer.  </w:t>
      </w:r>
    </w:p>
    <w:p w14:paraId="5C18A20F" w14:textId="136ABD44"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We therefore used a competitive process to ensure that we were able to identify the best quality and value for money service provision for the population of Shropshire, Telford and Wrekin, in accordance with the principles of the Provider Selection Regime (PSR)</w:t>
      </w:r>
      <w:r w:rsidR="00FF1C89">
        <w:rPr>
          <w:rFonts w:ascii="Franklin Gothic Book" w:hAnsi="Franklin Gothic Book"/>
        </w:rPr>
        <w:t xml:space="preserve">. </w:t>
      </w:r>
      <w:r w:rsidRPr="00084D9B">
        <w:rPr>
          <w:rFonts w:ascii="Franklin Gothic Book" w:hAnsi="Franklin Gothic Book"/>
        </w:rPr>
        <w:t xml:space="preserve">A competitive procurement means that, as a healthcare commissioning organisation, we continue to provide a high-quality </w:t>
      </w:r>
      <w:r w:rsidR="00FF1C89">
        <w:rPr>
          <w:rFonts w:ascii="Franklin Gothic Book" w:hAnsi="Franklin Gothic Book"/>
        </w:rPr>
        <w:t>GP O</w:t>
      </w:r>
      <w:r w:rsidRPr="00084D9B">
        <w:rPr>
          <w:rFonts w:ascii="Franklin Gothic Book" w:hAnsi="Franklin Gothic Book"/>
        </w:rPr>
        <w:t xml:space="preserve">ut of </w:t>
      </w:r>
      <w:r w:rsidR="00FF1C89">
        <w:rPr>
          <w:rFonts w:ascii="Franklin Gothic Book" w:hAnsi="Franklin Gothic Book"/>
        </w:rPr>
        <w:t>H</w:t>
      </w:r>
      <w:r w:rsidRPr="00084D9B">
        <w:rPr>
          <w:rFonts w:ascii="Franklin Gothic Book" w:hAnsi="Franklin Gothic Book"/>
        </w:rPr>
        <w:t xml:space="preserve">ours </w:t>
      </w:r>
      <w:r w:rsidR="00FF1C89">
        <w:rPr>
          <w:rFonts w:ascii="Franklin Gothic Book" w:hAnsi="Franklin Gothic Book"/>
        </w:rPr>
        <w:t>S</w:t>
      </w:r>
      <w:r w:rsidRPr="00084D9B">
        <w:rPr>
          <w:rFonts w:ascii="Franklin Gothic Book" w:hAnsi="Franklin Gothic Book"/>
        </w:rPr>
        <w:t xml:space="preserve">ervice that meets the needs of our local people. </w:t>
      </w:r>
    </w:p>
    <w:p w14:paraId="380E0DF7" w14:textId="77777777" w:rsidR="00E13A61" w:rsidRPr="00084D9B" w:rsidRDefault="00E13A61" w:rsidP="00E13A61">
      <w:pPr>
        <w:pStyle w:val="Default"/>
        <w:spacing w:after="178"/>
        <w:ind w:left="360"/>
        <w:rPr>
          <w:rFonts w:ascii="Franklin Gothic Book" w:hAnsi="Franklin Gothic Book"/>
        </w:rPr>
      </w:pPr>
    </w:p>
    <w:p w14:paraId="0E3A8185" w14:textId="77777777"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lastRenderedPageBreak/>
        <w:t xml:space="preserve">Is this a money-saving exercise? Will NHS Shropshire, Telford and Wrekin prioritise local knowledge, experience and relationships above cost? </w:t>
      </w:r>
    </w:p>
    <w:p w14:paraId="7587750C" w14:textId="770D8D3E"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We are clear in our intention to prioritise as little impact as possible to our patients and residents, and to ensure we are providing the very best service we can. Much of our work is based on the existing specification for the GP Out of Hours </w:t>
      </w:r>
      <w:r w:rsidR="00FF1C89">
        <w:rPr>
          <w:rFonts w:ascii="Franklin Gothic Book" w:hAnsi="Franklin Gothic Book"/>
        </w:rPr>
        <w:t>S</w:t>
      </w:r>
      <w:r w:rsidRPr="00084D9B">
        <w:rPr>
          <w:rFonts w:ascii="Franklin Gothic Book" w:hAnsi="Franklin Gothic Book"/>
        </w:rPr>
        <w:t xml:space="preserve">ervice and focuses on continued good access for patients. You can view </w:t>
      </w:r>
      <w:hyperlink r:id="rId10" w:history="1">
        <w:r w:rsidRPr="00084D9B">
          <w:rPr>
            <w:rStyle w:val="Hyperlink"/>
            <w:rFonts w:ascii="Franklin Gothic Book" w:hAnsi="Franklin Gothic Book"/>
          </w:rPr>
          <w:t xml:space="preserve">the service specification for the GP Out of Hours </w:t>
        </w:r>
        <w:r w:rsidR="00FF1C89">
          <w:rPr>
            <w:rStyle w:val="Hyperlink"/>
            <w:rFonts w:ascii="Franklin Gothic Book" w:hAnsi="Franklin Gothic Book"/>
          </w:rPr>
          <w:t>S</w:t>
        </w:r>
        <w:r w:rsidRPr="00084D9B">
          <w:rPr>
            <w:rStyle w:val="Hyperlink"/>
            <w:rFonts w:ascii="Franklin Gothic Book" w:hAnsi="Franklin Gothic Book"/>
          </w:rPr>
          <w:t>erv</w:t>
        </w:r>
        <w:r w:rsidRPr="00084D9B">
          <w:rPr>
            <w:rStyle w:val="Hyperlink"/>
            <w:rFonts w:ascii="Franklin Gothic Book" w:hAnsi="Franklin Gothic Book"/>
          </w:rPr>
          <w:t>i</w:t>
        </w:r>
        <w:r w:rsidRPr="00084D9B">
          <w:rPr>
            <w:rStyle w:val="Hyperlink"/>
            <w:rFonts w:ascii="Franklin Gothic Book" w:hAnsi="Franklin Gothic Book"/>
          </w:rPr>
          <w:t>ce here</w:t>
        </w:r>
      </w:hyperlink>
      <w:r w:rsidRPr="00084D9B">
        <w:rPr>
          <w:rFonts w:ascii="Franklin Gothic Book" w:hAnsi="Franklin Gothic Book"/>
        </w:rPr>
        <w:t>.</w:t>
      </w:r>
    </w:p>
    <w:p w14:paraId="68A2543A" w14:textId="77777777" w:rsidR="00E13A61" w:rsidRPr="00084D9B" w:rsidRDefault="00E13A61" w:rsidP="00E13A61">
      <w:pPr>
        <w:pStyle w:val="Default"/>
        <w:spacing w:after="178"/>
        <w:ind w:left="360"/>
        <w:rPr>
          <w:rFonts w:ascii="Franklin Gothic Book" w:hAnsi="Franklin Gothic Book" w:cstheme="minorHAnsi"/>
        </w:rPr>
      </w:pPr>
      <w:r w:rsidRPr="00084D9B">
        <w:rPr>
          <w:rFonts w:ascii="Franklin Gothic Book" w:hAnsi="Franklin Gothic Book" w:cstheme="minorHAnsi"/>
        </w:rPr>
        <w:t xml:space="preserve">We have always been clear that the decision to go out to procurement was driven by legislation in this area, given the size and duration of the contract. It was therefore not a financial decision, and the procurement is not a cost cutting exercise but is about ensuring value for money alongside high-quality service provision, whilst meeting legislative obligations within the </w:t>
      </w:r>
      <w:r w:rsidRPr="00084D9B">
        <w:rPr>
          <w:rFonts w:ascii="Franklin Gothic Book" w:hAnsi="Franklin Gothic Book"/>
        </w:rPr>
        <w:t>Provider Selection Regime (PSR).</w:t>
      </w:r>
      <w:r w:rsidRPr="00084D9B">
        <w:rPr>
          <w:rFonts w:ascii="Franklin Gothic Book" w:hAnsi="Franklin Gothic Book" w:cstheme="minorHAnsi"/>
        </w:rPr>
        <w:t xml:space="preserve"> </w:t>
      </w:r>
      <w:r w:rsidRPr="00084D9B">
        <w:rPr>
          <w:rFonts w:ascii="Franklin Gothic Book" w:hAnsi="Franklin Gothic Book" w:cstheme="minorHAnsi"/>
        </w:rPr>
        <w:br/>
      </w:r>
    </w:p>
    <w:p w14:paraId="3686337A" w14:textId="77777777"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t xml:space="preserve">How can you ensure this is in the best interest of patients, and how have people been involved in this process? </w:t>
      </w:r>
    </w:p>
    <w:p w14:paraId="55719334" w14:textId="7777777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All providers who submit a bid for the new contract will be required to demonstrate how they will achieve certain requirements and criteria. This will be evaluated by a range of individuals from both within and outside of NHS STW, based on providers’ answers to these questions. </w:t>
      </w:r>
    </w:p>
    <w:p w14:paraId="01292177" w14:textId="77777777" w:rsidR="00E13A61" w:rsidRPr="00084D9B" w:rsidRDefault="00E13A61" w:rsidP="00E13A61">
      <w:pPr>
        <w:pStyle w:val="Default"/>
        <w:spacing w:after="178"/>
        <w:ind w:left="360"/>
        <w:rPr>
          <w:rFonts w:ascii="Franklin Gothic Book" w:hAnsi="Franklin Gothic Book" w:cstheme="minorHAnsi"/>
        </w:rPr>
      </w:pPr>
      <w:r w:rsidRPr="00084D9B">
        <w:rPr>
          <w:rFonts w:ascii="Franklin Gothic Book" w:hAnsi="Franklin Gothic Book"/>
        </w:rPr>
        <w:t xml:space="preserve">As part of this process, we have also collected a broad range of patient feedback via a public survey to help us to understand people’s views around GP Out of Hours services and what is important to them. This enables us to enact our role as a health commissioning organisation to provide the very best service we can for the people of this county, and to ensure we are acting in line with procurement regulations. </w:t>
      </w:r>
      <w:r w:rsidRPr="00084D9B">
        <w:rPr>
          <w:rFonts w:ascii="Franklin Gothic Book" w:hAnsi="Franklin Gothic Book" w:cstheme="minorHAnsi"/>
        </w:rPr>
        <w:t>We have also had several patients contribute to this process and there will be a patient representative present on the bidder interview panel.</w:t>
      </w:r>
    </w:p>
    <w:p w14:paraId="21F5711A" w14:textId="7777777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Once the contract is up and running, a greater level of performance monitoring will be in place to ensure that the requirements outlined in the service specification (such as response times, patient experience and the impact on other services like A&amp;E) continue to be met.</w:t>
      </w:r>
      <w:r w:rsidRPr="00084D9B">
        <w:rPr>
          <w:rFonts w:ascii="Franklin Gothic Book" w:hAnsi="Franklin Gothic Book"/>
        </w:rPr>
        <w:br/>
      </w:r>
    </w:p>
    <w:p w14:paraId="6000C5FD" w14:textId="77777777"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t>When can we expect an outcome from the re-procurement exercise?</w:t>
      </w:r>
    </w:p>
    <w:p w14:paraId="18B8748F" w14:textId="7777777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Following a robust evaluation process concluding in December 2024, the outcomes from these exercises will go through NHS STW governance and due diligence processes in January 2025. </w:t>
      </w:r>
    </w:p>
    <w:p w14:paraId="775C547C" w14:textId="2D87E2B3"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We are then hopeful that approval to award the contract will be made in a closed board </w:t>
      </w:r>
      <w:r w:rsidR="00F4615F">
        <w:rPr>
          <w:rFonts w:ascii="Franklin Gothic Book" w:hAnsi="Franklin Gothic Book"/>
        </w:rPr>
        <w:t xml:space="preserve">meeting </w:t>
      </w:r>
      <w:r w:rsidRPr="00084D9B">
        <w:rPr>
          <w:rFonts w:ascii="Franklin Gothic Book" w:hAnsi="Franklin Gothic Book"/>
        </w:rPr>
        <w:t xml:space="preserve">due to the requirement for confidentiality, followed by a ‘standstill period’ as part of the PSR process. Please see below for further details on the </w:t>
      </w:r>
      <w:bookmarkStart w:id="0" w:name="_Hlk189061764"/>
      <w:r w:rsidRPr="00084D9B">
        <w:rPr>
          <w:rFonts w:ascii="Franklin Gothic Book" w:hAnsi="Franklin Gothic Book"/>
        </w:rPr>
        <w:t>standstill period and possible representation process.</w:t>
      </w:r>
      <w:bookmarkEnd w:id="0"/>
    </w:p>
    <w:p w14:paraId="565A3129" w14:textId="77777777" w:rsidR="00F4615F" w:rsidRDefault="00E13A61" w:rsidP="00F4615F">
      <w:pPr>
        <w:pStyle w:val="Default"/>
        <w:spacing w:after="178"/>
        <w:ind w:left="360"/>
        <w:rPr>
          <w:rFonts w:ascii="Franklin Gothic Book" w:hAnsi="Franklin Gothic Book"/>
        </w:rPr>
      </w:pPr>
      <w:r w:rsidRPr="00084D9B">
        <w:rPr>
          <w:rFonts w:ascii="Franklin Gothic Book" w:hAnsi="Franklin Gothic Book"/>
        </w:rPr>
        <w:t>Until this process has concluded, NHS STW will not be able to confirm the outcome as we will remain in a live procurement exercise and are bound by the legalities that surround this.</w:t>
      </w:r>
      <w:r w:rsidRPr="00084D9B">
        <w:rPr>
          <w:rFonts w:ascii="Franklin Gothic Book" w:hAnsi="Franklin Gothic Book"/>
        </w:rPr>
        <w:br/>
      </w:r>
    </w:p>
    <w:p w14:paraId="2F24AC8E" w14:textId="0040F095" w:rsidR="00E13A61" w:rsidRPr="00F4615F" w:rsidRDefault="00437E17" w:rsidP="00F4615F">
      <w:pPr>
        <w:pStyle w:val="Default"/>
        <w:spacing w:after="178"/>
        <w:ind w:left="360"/>
        <w:rPr>
          <w:rFonts w:ascii="Franklin Gothic Book" w:hAnsi="Franklin Gothic Book"/>
          <w:b/>
          <w:bCs/>
        </w:rPr>
      </w:pPr>
      <w:r w:rsidRPr="00F4615F">
        <w:rPr>
          <w:rFonts w:ascii="Franklin Gothic Book" w:hAnsi="Franklin Gothic Book"/>
          <w:b/>
          <w:bCs/>
          <w:i/>
          <w:iCs/>
        </w:rPr>
        <w:t>S</w:t>
      </w:r>
      <w:r w:rsidRPr="00F4615F">
        <w:rPr>
          <w:rFonts w:ascii="Franklin Gothic Book" w:hAnsi="Franklin Gothic Book"/>
          <w:b/>
          <w:bCs/>
          <w:i/>
          <w:iCs/>
        </w:rPr>
        <w:t>tandstill period and representation process</w:t>
      </w:r>
      <w:r w:rsidRPr="00F4615F">
        <w:rPr>
          <w:rFonts w:ascii="Franklin Gothic Book" w:hAnsi="Franklin Gothic Book"/>
          <w:b/>
          <w:bCs/>
          <w:i/>
          <w:iCs/>
        </w:rPr>
        <w:t>:</w:t>
      </w:r>
    </w:p>
    <w:p w14:paraId="2CFC975B" w14:textId="5E642141" w:rsidR="00E13A61" w:rsidRPr="00084D9B" w:rsidRDefault="00437E17" w:rsidP="00E13A61">
      <w:pPr>
        <w:pStyle w:val="Default"/>
        <w:spacing w:after="178"/>
        <w:ind w:left="360"/>
        <w:rPr>
          <w:rFonts w:ascii="Franklin Gothic Book" w:hAnsi="Franklin Gothic Book"/>
        </w:rPr>
      </w:pPr>
      <w:r w:rsidRPr="00084D9B">
        <w:rPr>
          <w:rFonts w:ascii="Franklin Gothic Book" w:hAnsi="Franklin Gothic Book"/>
          <w:noProof/>
        </w:rPr>
        <w:lastRenderedPageBreak/>
        <mc:AlternateContent>
          <mc:Choice Requires="wpg">
            <w:drawing>
              <wp:anchor distT="0" distB="0" distL="114300" distR="114300" simplePos="0" relativeHeight="251661312" behindDoc="0" locked="0" layoutInCell="1" allowOverlap="1" wp14:anchorId="1E492A67" wp14:editId="4D199983">
                <wp:simplePos x="0" y="0"/>
                <wp:positionH relativeFrom="margin">
                  <wp:posOffset>444500</wp:posOffset>
                </wp:positionH>
                <wp:positionV relativeFrom="paragraph">
                  <wp:posOffset>69215</wp:posOffset>
                </wp:positionV>
                <wp:extent cx="4788535" cy="5321300"/>
                <wp:effectExtent l="0" t="0" r="0" b="0"/>
                <wp:wrapThrough wrapText="bothSides">
                  <wp:wrapPolygon edited="0">
                    <wp:start x="0" y="0"/>
                    <wp:lineTo x="0" y="21497"/>
                    <wp:lineTo x="21483" y="21497"/>
                    <wp:lineTo x="21483" y="0"/>
                    <wp:lineTo x="0" y="0"/>
                  </wp:wrapPolygon>
                </wp:wrapThrough>
                <wp:docPr id="1277107527" name="Group 3"/>
                <wp:cNvGraphicFramePr/>
                <a:graphic xmlns:a="http://schemas.openxmlformats.org/drawingml/2006/main">
                  <a:graphicData uri="http://schemas.microsoft.com/office/word/2010/wordprocessingGroup">
                    <wpg:wgp>
                      <wpg:cNvGrpSpPr/>
                      <wpg:grpSpPr>
                        <a:xfrm>
                          <a:off x="0" y="0"/>
                          <a:ext cx="4788535" cy="5321300"/>
                          <a:chOff x="0" y="0"/>
                          <a:chExt cx="5666838" cy="6191175"/>
                        </a:xfrm>
                      </wpg:grpSpPr>
                      <pic:pic xmlns:pic="http://schemas.openxmlformats.org/drawingml/2006/picture">
                        <pic:nvPicPr>
                          <pic:cNvPr id="2076528552" name="Picture 1" descr="A diagram of a diagram&#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068" y="0"/>
                            <a:ext cx="5652770" cy="3994785"/>
                          </a:xfrm>
                          <a:prstGeom prst="rect">
                            <a:avLst/>
                          </a:prstGeom>
                          <a:noFill/>
                          <a:ln>
                            <a:noFill/>
                          </a:ln>
                        </pic:spPr>
                      </pic:pic>
                      <pic:pic xmlns:pic="http://schemas.openxmlformats.org/drawingml/2006/picture">
                        <pic:nvPicPr>
                          <pic:cNvPr id="842567851" name="Picture 2" descr="A diagram of a company&#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b="6427"/>
                          <a:stretch/>
                        </pic:blipFill>
                        <pic:spPr bwMode="auto">
                          <a:xfrm>
                            <a:off x="0" y="2447779"/>
                            <a:ext cx="5661025" cy="374339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BBC8CC" id="Group 3" o:spid="_x0000_s1026" style="position:absolute;margin-left:35pt;margin-top:5.45pt;width:377.05pt;height:419pt;z-index:251661312;mso-position-horizontal-relative:margin;mso-width-relative:margin;mso-height-relative:margin" coordsize="56668,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iagram of a diagram&#10;&#10;Description automatically generated with medium confidence" style="position:absolute;left:140;width:56528;height:3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">
                  <v:imagedata r:id="rId13" o:title="A diagram of a diagram&#10;&#10;Description automatically generated with medium confidence"/>
                </v:shape>
                <v:shape id="Picture 2" o:spid="_x0000_s1028" type="#_x0000_t75" alt="A diagram of a company&#10;&#10;Description automatically generated" style="position:absolute;top:24477;width:56610;height:3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">
                  <v:imagedata r:id="rId14" o:title="A diagram of a company&#10;&#10;Description automatically generated" cropbottom="4212f"/>
                </v:shape>
                <w10:wrap type="through" anchorx="margin"/>
              </v:group>
            </w:pict>
          </mc:Fallback>
        </mc:AlternateContent>
      </w:r>
    </w:p>
    <w:p w14:paraId="71475ABE" w14:textId="7333AC54" w:rsidR="00E13A61" w:rsidRPr="00084D9B" w:rsidRDefault="00E13A61" w:rsidP="00E13A61">
      <w:pPr>
        <w:pStyle w:val="Default"/>
        <w:spacing w:after="178"/>
        <w:ind w:left="360"/>
        <w:rPr>
          <w:rFonts w:ascii="Franklin Gothic Book" w:hAnsi="Franklin Gothic Book"/>
        </w:rPr>
      </w:pPr>
    </w:p>
    <w:p w14:paraId="59711F50" w14:textId="77777777" w:rsidR="00E13A61" w:rsidRPr="00084D9B" w:rsidRDefault="00E13A61" w:rsidP="00E13A61">
      <w:pPr>
        <w:pStyle w:val="Default"/>
        <w:spacing w:after="178"/>
        <w:ind w:left="360"/>
        <w:rPr>
          <w:rFonts w:ascii="Franklin Gothic Book" w:hAnsi="Franklin Gothic Book"/>
        </w:rPr>
      </w:pPr>
    </w:p>
    <w:p w14:paraId="63CB164E" w14:textId="6F3DCA68" w:rsidR="00E13A61" w:rsidRPr="00084D9B" w:rsidRDefault="00E13A61" w:rsidP="00E13A61">
      <w:pPr>
        <w:pStyle w:val="Default"/>
        <w:spacing w:after="178"/>
        <w:ind w:left="360"/>
        <w:rPr>
          <w:rFonts w:ascii="Franklin Gothic Book" w:hAnsi="Franklin Gothic Book"/>
        </w:rPr>
      </w:pPr>
    </w:p>
    <w:p w14:paraId="01238ACD" w14:textId="77777777" w:rsidR="00E13A61" w:rsidRPr="00084D9B" w:rsidRDefault="00E13A61" w:rsidP="00E13A61">
      <w:pPr>
        <w:pStyle w:val="Default"/>
        <w:spacing w:after="178"/>
        <w:ind w:left="360"/>
        <w:rPr>
          <w:rFonts w:ascii="Franklin Gothic Book" w:hAnsi="Franklin Gothic Book"/>
        </w:rPr>
      </w:pPr>
    </w:p>
    <w:p w14:paraId="4B90937E" w14:textId="2A753CB3" w:rsidR="00E13A61" w:rsidRPr="00084D9B" w:rsidRDefault="00E13A61" w:rsidP="00E13A61">
      <w:pPr>
        <w:pStyle w:val="Default"/>
        <w:spacing w:after="178"/>
        <w:ind w:left="360"/>
        <w:rPr>
          <w:rFonts w:ascii="Franklin Gothic Book" w:hAnsi="Franklin Gothic Book"/>
        </w:rPr>
      </w:pPr>
    </w:p>
    <w:p w14:paraId="04772B62" w14:textId="77777777" w:rsidR="00E13A61" w:rsidRPr="00084D9B" w:rsidRDefault="00E13A61" w:rsidP="00E13A61">
      <w:pPr>
        <w:pStyle w:val="Default"/>
        <w:spacing w:after="178"/>
        <w:ind w:left="360"/>
        <w:rPr>
          <w:rFonts w:ascii="Franklin Gothic Book" w:hAnsi="Franklin Gothic Book"/>
        </w:rPr>
      </w:pPr>
    </w:p>
    <w:p w14:paraId="6AC80F0A" w14:textId="77777777" w:rsidR="00E13A61" w:rsidRPr="00084D9B" w:rsidRDefault="00E13A61" w:rsidP="00E13A61">
      <w:pPr>
        <w:pStyle w:val="Default"/>
        <w:spacing w:after="178"/>
        <w:ind w:left="360"/>
        <w:rPr>
          <w:rFonts w:ascii="Franklin Gothic Book" w:hAnsi="Franklin Gothic Book"/>
        </w:rPr>
      </w:pPr>
    </w:p>
    <w:p w14:paraId="17F5D491" w14:textId="24DFBDAF" w:rsidR="00E13A61" w:rsidRPr="00084D9B" w:rsidRDefault="00E13A61" w:rsidP="00E13A61">
      <w:pPr>
        <w:pStyle w:val="Default"/>
        <w:spacing w:after="178"/>
        <w:ind w:left="360"/>
        <w:rPr>
          <w:rFonts w:ascii="Franklin Gothic Book" w:hAnsi="Franklin Gothic Book"/>
        </w:rPr>
      </w:pPr>
    </w:p>
    <w:p w14:paraId="4CE881BC" w14:textId="77777777" w:rsidR="00E13A61" w:rsidRPr="00084D9B" w:rsidRDefault="00E13A61" w:rsidP="00E13A61">
      <w:pPr>
        <w:pStyle w:val="Default"/>
        <w:spacing w:after="178"/>
        <w:ind w:left="360"/>
        <w:rPr>
          <w:rFonts w:ascii="Franklin Gothic Book" w:hAnsi="Franklin Gothic Book"/>
        </w:rPr>
      </w:pPr>
    </w:p>
    <w:p w14:paraId="0EC5F8F1" w14:textId="77777777" w:rsidR="00E13A61" w:rsidRPr="00084D9B" w:rsidRDefault="00E13A61" w:rsidP="00E13A61">
      <w:pPr>
        <w:pStyle w:val="Default"/>
        <w:spacing w:after="178"/>
        <w:ind w:left="360"/>
        <w:rPr>
          <w:rFonts w:ascii="Franklin Gothic Book" w:hAnsi="Franklin Gothic Book"/>
        </w:rPr>
      </w:pPr>
    </w:p>
    <w:p w14:paraId="5BEC01C0" w14:textId="77777777" w:rsidR="00E13A61" w:rsidRPr="00084D9B" w:rsidRDefault="00E13A61" w:rsidP="00E13A61">
      <w:pPr>
        <w:pStyle w:val="Default"/>
        <w:spacing w:after="178"/>
        <w:ind w:left="360"/>
        <w:rPr>
          <w:rFonts w:ascii="Franklin Gothic Book" w:hAnsi="Franklin Gothic Book"/>
        </w:rPr>
      </w:pPr>
    </w:p>
    <w:p w14:paraId="080C188A" w14:textId="77777777" w:rsidR="00E13A61" w:rsidRPr="00084D9B" w:rsidRDefault="00E13A61" w:rsidP="00E13A61">
      <w:pPr>
        <w:pStyle w:val="Default"/>
        <w:spacing w:after="178"/>
        <w:ind w:left="360"/>
        <w:rPr>
          <w:rFonts w:ascii="Franklin Gothic Book" w:hAnsi="Franklin Gothic Book"/>
        </w:rPr>
      </w:pPr>
    </w:p>
    <w:p w14:paraId="53162E4A" w14:textId="77777777" w:rsidR="00E13A61" w:rsidRPr="00084D9B" w:rsidRDefault="00E13A61" w:rsidP="00E13A61">
      <w:pPr>
        <w:pStyle w:val="Default"/>
        <w:spacing w:after="178"/>
        <w:ind w:left="360"/>
        <w:rPr>
          <w:rFonts w:ascii="Franklin Gothic Book" w:hAnsi="Franklin Gothic Book"/>
        </w:rPr>
      </w:pPr>
    </w:p>
    <w:p w14:paraId="14FAA3A7" w14:textId="77777777" w:rsidR="00E13A61" w:rsidRPr="00084D9B" w:rsidRDefault="00E13A61" w:rsidP="00E13A61">
      <w:pPr>
        <w:pStyle w:val="Default"/>
        <w:spacing w:after="178"/>
        <w:ind w:left="360"/>
        <w:rPr>
          <w:rFonts w:ascii="Franklin Gothic Book" w:hAnsi="Franklin Gothic Book"/>
        </w:rPr>
      </w:pPr>
    </w:p>
    <w:p w14:paraId="6E64FE2E" w14:textId="77777777" w:rsidR="00E13A61" w:rsidRPr="00084D9B" w:rsidRDefault="00E13A61" w:rsidP="00E13A61">
      <w:pPr>
        <w:pStyle w:val="Default"/>
        <w:spacing w:after="178"/>
        <w:ind w:left="360"/>
        <w:rPr>
          <w:rFonts w:ascii="Franklin Gothic Book" w:hAnsi="Franklin Gothic Book"/>
        </w:rPr>
      </w:pPr>
    </w:p>
    <w:p w14:paraId="3378139D" w14:textId="77777777" w:rsidR="00E13A61" w:rsidRPr="00084D9B" w:rsidRDefault="00E13A61" w:rsidP="00E13A61">
      <w:pPr>
        <w:pStyle w:val="Default"/>
        <w:spacing w:after="178"/>
        <w:ind w:left="360"/>
        <w:rPr>
          <w:rFonts w:ascii="Franklin Gothic Book" w:hAnsi="Franklin Gothic Book"/>
        </w:rPr>
      </w:pPr>
    </w:p>
    <w:p w14:paraId="20952CE7" w14:textId="77777777" w:rsidR="00E13A61" w:rsidRPr="00084D9B" w:rsidRDefault="00E13A61" w:rsidP="00E13A61">
      <w:pPr>
        <w:pStyle w:val="Default"/>
        <w:spacing w:after="178"/>
        <w:ind w:left="360"/>
        <w:rPr>
          <w:rFonts w:ascii="Franklin Gothic Book" w:hAnsi="Franklin Gothic Book"/>
        </w:rPr>
      </w:pPr>
    </w:p>
    <w:p w14:paraId="19E23B81" w14:textId="77777777" w:rsidR="00E13A61" w:rsidRDefault="00E13A61" w:rsidP="00E13A61">
      <w:pPr>
        <w:pStyle w:val="Default"/>
        <w:spacing w:after="178"/>
        <w:rPr>
          <w:rFonts w:ascii="Franklin Gothic Book" w:hAnsi="Franklin Gothic Book"/>
        </w:rPr>
      </w:pPr>
    </w:p>
    <w:p w14:paraId="76F3FE13" w14:textId="77777777" w:rsidR="00437E17" w:rsidRPr="00084D9B" w:rsidRDefault="00437E17" w:rsidP="00E13A61">
      <w:pPr>
        <w:pStyle w:val="Default"/>
        <w:spacing w:after="178"/>
        <w:rPr>
          <w:rFonts w:ascii="Franklin Gothic Book" w:hAnsi="Franklin Gothic Book"/>
        </w:rPr>
      </w:pPr>
    </w:p>
    <w:p w14:paraId="17117C83" w14:textId="77777777"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t xml:space="preserve">Will a new provider change the current service? </w:t>
      </w:r>
    </w:p>
    <w:p w14:paraId="14E26D5B" w14:textId="35B5205D"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As part of the service specification for the GP Out of Hours </w:t>
      </w:r>
      <w:r w:rsidR="00F4615F">
        <w:rPr>
          <w:rFonts w:ascii="Franklin Gothic Book" w:hAnsi="Franklin Gothic Book"/>
        </w:rPr>
        <w:t>S</w:t>
      </w:r>
      <w:r w:rsidRPr="00084D9B">
        <w:rPr>
          <w:rFonts w:ascii="Franklin Gothic Book" w:hAnsi="Franklin Gothic Book"/>
        </w:rPr>
        <w:t xml:space="preserve">ervice, a priority for NHS STW has been to ensure as little impact and change to patients as possible. The service specification outlines what is important for local residents in relation to this service, and also describes the requirement for integration, collaboration and relationships with other services and providers across Shropshire, Telford and Wrekin and neighbouring areas. </w:t>
      </w:r>
    </w:p>
    <w:p w14:paraId="4D8A05A3" w14:textId="7777777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 xml:space="preserve">All providers who submit a bid for the new contract will be required to demonstrate comprehensively how they will ensure these requirements are met, their experience of delivering similar services and achieving the required outcomes, and how they would achieve continuity of care during the transition process. Providers may have their own ideas as to how service delivery could be improved, and we will work with </w:t>
      </w:r>
      <w:r w:rsidRPr="00084D9B">
        <w:rPr>
          <w:rFonts w:ascii="Franklin Gothic Book" w:hAnsi="Franklin Gothic Book"/>
        </w:rPr>
        <w:lastRenderedPageBreak/>
        <w:t>the successful provider to implement positive changes, where appropriate.</w:t>
      </w:r>
      <w:r w:rsidRPr="00084D9B">
        <w:rPr>
          <w:rFonts w:ascii="Franklin Gothic Book" w:hAnsi="Franklin Gothic Book"/>
        </w:rPr>
        <w:br/>
      </w:r>
    </w:p>
    <w:p w14:paraId="4307264A" w14:textId="77777777" w:rsidR="00E13A61" w:rsidRPr="00084D9B" w:rsidRDefault="00E13A61" w:rsidP="00E13A61">
      <w:pPr>
        <w:pStyle w:val="Default"/>
        <w:numPr>
          <w:ilvl w:val="0"/>
          <w:numId w:val="1"/>
        </w:numPr>
        <w:spacing w:after="178"/>
        <w:ind w:left="360" w:hanging="360"/>
        <w:rPr>
          <w:rFonts w:ascii="Franklin Gothic Book" w:hAnsi="Franklin Gothic Book"/>
          <w:b/>
          <w:bCs/>
        </w:rPr>
      </w:pPr>
      <w:r w:rsidRPr="00084D9B">
        <w:rPr>
          <w:rFonts w:ascii="Franklin Gothic Book" w:hAnsi="Franklin Gothic Book"/>
          <w:b/>
          <w:bCs/>
        </w:rPr>
        <w:t>Has NHS STW considered the impact on the quality of palliative and end-of-life care if a new provider is selected?</w:t>
      </w:r>
    </w:p>
    <w:p w14:paraId="0454CA31" w14:textId="77777777" w:rsidR="00E13A61" w:rsidRPr="00084D9B" w:rsidRDefault="00E13A61" w:rsidP="00E13A61">
      <w:pPr>
        <w:pStyle w:val="Default"/>
        <w:spacing w:after="178"/>
        <w:ind w:left="360"/>
        <w:rPr>
          <w:rFonts w:ascii="Franklin Gothic Book" w:hAnsi="Franklin Gothic Book"/>
        </w:rPr>
      </w:pPr>
      <w:r w:rsidRPr="00084D9B">
        <w:rPr>
          <w:rFonts w:ascii="Franklin Gothic Book" w:hAnsi="Franklin Gothic Book"/>
        </w:rPr>
        <w:t>The service specification is clear that there will be no change to the palliative care line and that home visits will continue to be available and, as such, there will be no changes to access. The re-procurement also allows providers to explore innovative access options which will offer further opportunities for ease of access.</w:t>
      </w:r>
    </w:p>
    <w:p w14:paraId="36ED7632" w14:textId="2BCD363A" w:rsidR="00FF253E" w:rsidRPr="00084D9B" w:rsidRDefault="00E13A61" w:rsidP="00E13A61">
      <w:pPr>
        <w:pStyle w:val="Default"/>
        <w:spacing w:after="178"/>
        <w:ind w:left="360"/>
        <w:rPr>
          <w:rFonts w:ascii="Franklin Gothic Book" w:hAnsi="Franklin Gothic Book"/>
          <w:b/>
          <w:bCs/>
        </w:rPr>
      </w:pPr>
      <w:r w:rsidRPr="00084D9B">
        <w:rPr>
          <w:rFonts w:ascii="Franklin Gothic Book" w:hAnsi="Franklin Gothic Book"/>
        </w:rPr>
        <w:t xml:space="preserve">The service specification for the GP Out of Hours </w:t>
      </w:r>
      <w:r w:rsidR="004963CA">
        <w:rPr>
          <w:rFonts w:ascii="Franklin Gothic Book" w:hAnsi="Franklin Gothic Book"/>
        </w:rPr>
        <w:t>S</w:t>
      </w:r>
      <w:r w:rsidRPr="00084D9B">
        <w:rPr>
          <w:rFonts w:ascii="Franklin Gothic Book" w:hAnsi="Franklin Gothic Book"/>
        </w:rPr>
        <w:t xml:space="preserve">ervice can be found on the </w:t>
      </w:r>
      <w:hyperlink r:id="rId15" w:history="1">
        <w:r w:rsidRPr="00084D9B">
          <w:rPr>
            <w:rStyle w:val="Hyperlink"/>
            <w:rFonts w:ascii="Franklin Gothic Book" w:hAnsi="Franklin Gothic Book"/>
          </w:rPr>
          <w:t>NHS Shropshire, Telford and Wrekin website, here</w:t>
        </w:r>
      </w:hyperlink>
      <w:r w:rsidRPr="00084D9B">
        <w:rPr>
          <w:rFonts w:ascii="Franklin Gothic Book" w:hAnsi="Franklin Gothic Book"/>
        </w:rPr>
        <w:t>.</w:t>
      </w:r>
      <w:r w:rsidRPr="00084D9B">
        <w:rPr>
          <w:rFonts w:ascii="Franklin Gothic Book" w:hAnsi="Franklin Gothic Book"/>
        </w:rPr>
        <w:br/>
      </w:r>
    </w:p>
    <w:p w14:paraId="4ADE31F8" w14:textId="6D7B63FA" w:rsidR="00CB7FA4" w:rsidRPr="004963CA" w:rsidRDefault="00FF253E" w:rsidP="00B6354A">
      <w:pPr>
        <w:spacing w:line="360" w:lineRule="auto"/>
        <w:rPr>
          <w:b/>
          <w:bCs/>
          <w:color w:val="0072BB" w:themeColor="text1"/>
          <w:sz w:val="32"/>
          <w:szCs w:val="32"/>
        </w:rPr>
      </w:pPr>
      <w:r w:rsidRPr="004963CA">
        <w:rPr>
          <w:b/>
          <w:bCs/>
          <w:color w:val="0072BB" w:themeColor="text1"/>
          <w:sz w:val="32"/>
          <w:szCs w:val="32"/>
        </w:rPr>
        <w:t>General FAQs</w:t>
      </w:r>
    </w:p>
    <w:p w14:paraId="48F3C391" w14:textId="77777777" w:rsidR="00CB7FA4" w:rsidRPr="00084D9B" w:rsidRDefault="00CB7FA4" w:rsidP="00B6354A">
      <w:pPr>
        <w:spacing w:line="360" w:lineRule="auto"/>
      </w:pPr>
    </w:p>
    <w:p w14:paraId="6B172412" w14:textId="3502EC03" w:rsidR="00B6354A" w:rsidRPr="00154BAF" w:rsidRDefault="00B6354A" w:rsidP="00B6354A">
      <w:pPr>
        <w:spacing w:line="360" w:lineRule="auto"/>
        <w:ind w:left="426" w:hanging="426"/>
        <w:rPr>
          <w:b/>
          <w:bCs/>
        </w:rPr>
      </w:pPr>
      <w:r w:rsidRPr="00154BAF">
        <w:rPr>
          <w:b/>
          <w:bCs/>
        </w:rPr>
        <w:t>1.</w:t>
      </w:r>
      <w:r w:rsidRPr="00154BAF">
        <w:rPr>
          <w:b/>
          <w:bCs/>
        </w:rPr>
        <w:tab/>
        <w:t xml:space="preserve">Can </w:t>
      </w:r>
      <w:r w:rsidR="00002E78" w:rsidRPr="00154BAF">
        <w:rPr>
          <w:b/>
          <w:bCs/>
        </w:rPr>
        <w:t>I</w:t>
      </w:r>
      <w:r w:rsidRPr="00154BAF">
        <w:rPr>
          <w:b/>
          <w:bCs/>
        </w:rPr>
        <w:t xml:space="preserve"> </w:t>
      </w:r>
      <w:r w:rsidR="00C3192C" w:rsidRPr="00154BAF">
        <w:rPr>
          <w:b/>
          <w:bCs/>
        </w:rPr>
        <w:t xml:space="preserve">contact </w:t>
      </w:r>
      <w:r w:rsidRPr="00154BAF">
        <w:rPr>
          <w:b/>
          <w:bCs/>
        </w:rPr>
        <w:t xml:space="preserve">the </w:t>
      </w:r>
      <w:r w:rsidR="00134F63" w:rsidRPr="00154BAF">
        <w:rPr>
          <w:b/>
          <w:bCs/>
        </w:rPr>
        <w:t xml:space="preserve">GP </w:t>
      </w:r>
      <w:r w:rsidRPr="00154BAF">
        <w:rPr>
          <w:b/>
          <w:bCs/>
        </w:rPr>
        <w:t xml:space="preserve">Out of Hours </w:t>
      </w:r>
      <w:r w:rsidR="004963CA">
        <w:rPr>
          <w:b/>
          <w:bCs/>
        </w:rPr>
        <w:t>S</w:t>
      </w:r>
      <w:r w:rsidRPr="00154BAF">
        <w:rPr>
          <w:b/>
          <w:bCs/>
        </w:rPr>
        <w:t>ervice directly</w:t>
      </w:r>
      <w:r w:rsidR="007807BF" w:rsidRPr="00154BAF">
        <w:rPr>
          <w:b/>
          <w:bCs/>
        </w:rPr>
        <w:t>,</w:t>
      </w:r>
      <w:r w:rsidRPr="00154BAF">
        <w:rPr>
          <w:b/>
          <w:bCs/>
        </w:rPr>
        <w:t xml:space="preserve"> rather than via 111?</w:t>
      </w:r>
    </w:p>
    <w:p w14:paraId="71CFA552" w14:textId="41F7399A" w:rsidR="00B6354A" w:rsidRPr="00084D9B" w:rsidRDefault="00B6354A" w:rsidP="00273419">
      <w:pPr>
        <w:pStyle w:val="Default"/>
        <w:spacing w:after="178"/>
        <w:ind w:left="360"/>
        <w:rPr>
          <w:rFonts w:ascii="Franklin Gothic Book" w:hAnsi="Franklin Gothic Book"/>
        </w:rPr>
      </w:pPr>
      <w:r w:rsidRPr="00084D9B">
        <w:rPr>
          <w:rFonts w:ascii="Franklin Gothic Book" w:hAnsi="Franklin Gothic Book"/>
        </w:rPr>
        <w:t>Unfortunately, this is not something we are able to change. The NHS 111 service changed in 2018 to become a single point of access for urgent healthcare services across Shropshire, Telford and Wrekin. This is a national requirement, so we are unable to put alternative arrangements in place locally.</w:t>
      </w:r>
    </w:p>
    <w:p w14:paraId="46063273" w14:textId="77777777" w:rsidR="00B6354A" w:rsidRPr="00084D9B" w:rsidRDefault="00B6354A" w:rsidP="00B6354A">
      <w:pPr>
        <w:spacing w:line="360" w:lineRule="auto"/>
        <w:ind w:left="567" w:hanging="567"/>
      </w:pPr>
    </w:p>
    <w:p w14:paraId="76CA42C3" w14:textId="5E76603A" w:rsidR="00B6354A" w:rsidRPr="00154BAF" w:rsidRDefault="00B6354A" w:rsidP="00B6354A">
      <w:pPr>
        <w:spacing w:line="360" w:lineRule="auto"/>
        <w:ind w:left="426" w:hanging="426"/>
        <w:rPr>
          <w:b/>
          <w:bCs/>
        </w:rPr>
      </w:pPr>
      <w:r w:rsidRPr="00154BAF">
        <w:rPr>
          <w:b/>
          <w:bCs/>
        </w:rPr>
        <w:t>2.</w:t>
      </w:r>
      <w:r w:rsidRPr="00154BAF">
        <w:rPr>
          <w:b/>
          <w:bCs/>
        </w:rPr>
        <w:tab/>
        <w:t xml:space="preserve">Why do </w:t>
      </w:r>
      <w:r w:rsidR="00FA3341" w:rsidRPr="00154BAF">
        <w:rPr>
          <w:b/>
          <w:bCs/>
        </w:rPr>
        <w:t>I</w:t>
      </w:r>
      <w:r w:rsidRPr="00154BAF">
        <w:rPr>
          <w:b/>
          <w:bCs/>
        </w:rPr>
        <w:t xml:space="preserve"> have to travel for a</w:t>
      </w:r>
      <w:r w:rsidR="00134F63" w:rsidRPr="00154BAF">
        <w:rPr>
          <w:b/>
          <w:bCs/>
        </w:rPr>
        <w:t xml:space="preserve"> GP</w:t>
      </w:r>
      <w:r w:rsidRPr="00154BAF">
        <w:rPr>
          <w:b/>
          <w:bCs/>
        </w:rPr>
        <w:t xml:space="preserve"> Out of Hours appointment?</w:t>
      </w:r>
    </w:p>
    <w:p w14:paraId="48701CA3" w14:textId="4BBFE155" w:rsidR="00B6354A" w:rsidRPr="00084D9B" w:rsidRDefault="00B6354A" w:rsidP="00273419">
      <w:pPr>
        <w:pStyle w:val="Default"/>
        <w:spacing w:after="178"/>
        <w:ind w:left="360"/>
        <w:rPr>
          <w:rFonts w:ascii="Franklin Gothic Book" w:hAnsi="Franklin Gothic Book"/>
        </w:rPr>
      </w:pPr>
      <w:r w:rsidRPr="00084D9B">
        <w:rPr>
          <w:rFonts w:ascii="Franklin Gothic Book" w:hAnsi="Franklin Gothic Book"/>
        </w:rPr>
        <w:t xml:space="preserve">The </w:t>
      </w:r>
      <w:r w:rsidR="004963CA">
        <w:rPr>
          <w:rFonts w:ascii="Franklin Gothic Book" w:hAnsi="Franklin Gothic Book"/>
        </w:rPr>
        <w:t xml:space="preserve">GP </w:t>
      </w:r>
      <w:r w:rsidRPr="00084D9B">
        <w:rPr>
          <w:rFonts w:ascii="Franklin Gothic Book" w:hAnsi="Franklin Gothic Book"/>
        </w:rPr>
        <w:t xml:space="preserve">Out of Hours </w:t>
      </w:r>
      <w:r w:rsidR="004963CA">
        <w:rPr>
          <w:rFonts w:ascii="Franklin Gothic Book" w:hAnsi="Franklin Gothic Book"/>
        </w:rPr>
        <w:t>S</w:t>
      </w:r>
      <w:r w:rsidRPr="00084D9B">
        <w:rPr>
          <w:rFonts w:ascii="Franklin Gothic Book" w:hAnsi="Franklin Gothic Book"/>
        </w:rPr>
        <w:t xml:space="preserve">ervice is designed for urgent health needs which can’t wait until the next day your local GP practice is open. This means that the service has to cover the whole of Shropshire, Telford and Wrekin overnight and on weekends/bank holidays and it would not be practical to have face to face appointments available in every local area. Appointments are available at several locations across the county, and we will continue to work with the </w:t>
      </w:r>
      <w:r w:rsidR="00E80586">
        <w:rPr>
          <w:rFonts w:ascii="Franklin Gothic Book" w:hAnsi="Franklin Gothic Book"/>
        </w:rPr>
        <w:t>p</w:t>
      </w:r>
      <w:r w:rsidRPr="00084D9B">
        <w:rPr>
          <w:rFonts w:ascii="Franklin Gothic Book" w:hAnsi="Franklin Gothic Book"/>
        </w:rPr>
        <w:t xml:space="preserve">rovider under the new contract to ensure an equitable spread of bases to meet the needs of the local population.  </w:t>
      </w:r>
    </w:p>
    <w:p w14:paraId="10078557" w14:textId="77777777" w:rsidR="00B6354A" w:rsidRPr="00154BAF" w:rsidRDefault="00B6354A" w:rsidP="00B6354A">
      <w:pPr>
        <w:spacing w:line="360" w:lineRule="auto"/>
        <w:rPr>
          <w:b/>
          <w:bCs/>
        </w:rPr>
      </w:pPr>
    </w:p>
    <w:p w14:paraId="0B931235" w14:textId="20F4E331" w:rsidR="00B6354A" w:rsidRPr="00154BAF" w:rsidRDefault="00B6354A" w:rsidP="00B6354A">
      <w:pPr>
        <w:spacing w:line="360" w:lineRule="auto"/>
        <w:ind w:left="426" w:hanging="426"/>
        <w:rPr>
          <w:b/>
          <w:bCs/>
        </w:rPr>
      </w:pPr>
      <w:r w:rsidRPr="00154BAF">
        <w:rPr>
          <w:b/>
          <w:bCs/>
        </w:rPr>
        <w:t>3.</w:t>
      </w:r>
      <w:r w:rsidRPr="00154BAF">
        <w:rPr>
          <w:b/>
          <w:bCs/>
        </w:rPr>
        <w:tab/>
      </w:r>
      <w:r w:rsidR="00E908C2" w:rsidRPr="00154BAF">
        <w:rPr>
          <w:b/>
          <w:bCs/>
        </w:rPr>
        <w:t>Can</w:t>
      </w:r>
      <w:r w:rsidRPr="00154BAF">
        <w:rPr>
          <w:b/>
          <w:bCs/>
        </w:rPr>
        <w:t xml:space="preserve"> I see a GP at my own practice outside of normal hours?</w:t>
      </w:r>
    </w:p>
    <w:p w14:paraId="242E2631" w14:textId="1B34548B" w:rsidR="00B6354A" w:rsidRPr="00084D9B" w:rsidRDefault="00006DF6" w:rsidP="00273419">
      <w:pPr>
        <w:pStyle w:val="Default"/>
        <w:spacing w:after="178"/>
        <w:ind w:left="360"/>
        <w:rPr>
          <w:rFonts w:ascii="Franklin Gothic Book" w:hAnsi="Franklin Gothic Book"/>
        </w:rPr>
      </w:pPr>
      <w:r w:rsidRPr="00084D9B">
        <w:rPr>
          <w:rFonts w:ascii="Franklin Gothic Book" w:hAnsi="Franklin Gothic Book"/>
        </w:rPr>
        <w:t>T</w:t>
      </w:r>
      <w:r w:rsidR="00B6354A" w:rsidRPr="00084D9B">
        <w:rPr>
          <w:rFonts w:ascii="Franklin Gothic Book" w:hAnsi="Franklin Gothic Book"/>
        </w:rPr>
        <w:t xml:space="preserve">his is an urgent care service for health concerns which can’t wait until your own GP practice is open again. There are currently 50 GP practices across the county, so it wouldn’t be practical or safe to have clinicians available </w:t>
      </w:r>
      <w:r w:rsidR="00F7711B" w:rsidRPr="00084D9B">
        <w:rPr>
          <w:rFonts w:ascii="Franklin Gothic Book" w:hAnsi="Franklin Gothic Book"/>
        </w:rPr>
        <w:t xml:space="preserve">at each practice </w:t>
      </w:r>
      <w:r w:rsidR="00B6354A" w:rsidRPr="00084D9B">
        <w:rPr>
          <w:rFonts w:ascii="Franklin Gothic Book" w:hAnsi="Franklin Gothic Book"/>
        </w:rPr>
        <w:t>during every out of hours period.</w:t>
      </w:r>
    </w:p>
    <w:p w14:paraId="197BDC5A" w14:textId="77777777" w:rsidR="00B6354A" w:rsidRPr="00084D9B" w:rsidRDefault="00B6354A" w:rsidP="00B6354A">
      <w:pPr>
        <w:spacing w:line="360" w:lineRule="auto"/>
      </w:pPr>
    </w:p>
    <w:p w14:paraId="3FC1252A" w14:textId="4070F6EA" w:rsidR="00B6354A" w:rsidRPr="00154BAF" w:rsidRDefault="00B6354A" w:rsidP="00801F9C">
      <w:pPr>
        <w:ind w:left="426" w:hanging="426"/>
        <w:rPr>
          <w:b/>
          <w:bCs/>
          <w:color w:val="0072BB" w:themeColor="text1"/>
        </w:rPr>
      </w:pPr>
      <w:r w:rsidRPr="00154BAF">
        <w:rPr>
          <w:b/>
          <w:bCs/>
        </w:rPr>
        <w:t>4.</w:t>
      </w:r>
      <w:r w:rsidRPr="00154BAF">
        <w:rPr>
          <w:b/>
          <w:bCs/>
        </w:rPr>
        <w:tab/>
        <w:t xml:space="preserve">Why </w:t>
      </w:r>
      <w:r w:rsidR="002B3C98" w:rsidRPr="00154BAF">
        <w:rPr>
          <w:b/>
          <w:bCs/>
        </w:rPr>
        <w:t xml:space="preserve">have </w:t>
      </w:r>
      <w:r w:rsidRPr="00154BAF">
        <w:rPr>
          <w:b/>
          <w:bCs/>
        </w:rPr>
        <w:t xml:space="preserve">I </w:t>
      </w:r>
      <w:r w:rsidR="002B3C98" w:rsidRPr="00154BAF">
        <w:rPr>
          <w:b/>
          <w:bCs/>
        </w:rPr>
        <w:t xml:space="preserve">been </w:t>
      </w:r>
      <w:r w:rsidR="00FA3341" w:rsidRPr="00154BAF">
        <w:rPr>
          <w:b/>
          <w:bCs/>
        </w:rPr>
        <w:t>advised</w:t>
      </w:r>
      <w:r w:rsidRPr="00154BAF">
        <w:rPr>
          <w:b/>
          <w:bCs/>
        </w:rPr>
        <w:t xml:space="preserve"> to contact my own GP the next time they are open, rather than being seen by someone </w:t>
      </w:r>
      <w:r w:rsidR="00E80586">
        <w:rPr>
          <w:b/>
          <w:bCs/>
        </w:rPr>
        <w:t>o</w:t>
      </w:r>
      <w:r w:rsidRPr="00154BAF">
        <w:rPr>
          <w:b/>
          <w:bCs/>
        </w:rPr>
        <w:t xml:space="preserve">ut of </w:t>
      </w:r>
      <w:r w:rsidR="00E80586">
        <w:rPr>
          <w:b/>
          <w:bCs/>
        </w:rPr>
        <w:t>h</w:t>
      </w:r>
      <w:r w:rsidRPr="00154BAF">
        <w:rPr>
          <w:b/>
          <w:bCs/>
        </w:rPr>
        <w:t>ours?</w:t>
      </w:r>
      <w:r w:rsidR="00801F9C" w:rsidRPr="00154BAF">
        <w:rPr>
          <w:b/>
          <w:bCs/>
          <w:color w:val="0072BB" w:themeColor="text1"/>
        </w:rPr>
        <w:br/>
      </w:r>
    </w:p>
    <w:p w14:paraId="7B1247DC" w14:textId="1D061C60" w:rsidR="00273419" w:rsidRPr="00084D9B" w:rsidRDefault="00B6354A" w:rsidP="00273419">
      <w:pPr>
        <w:pStyle w:val="Default"/>
        <w:spacing w:after="178"/>
        <w:ind w:left="360"/>
        <w:rPr>
          <w:rFonts w:ascii="Franklin Gothic Book" w:hAnsi="Franklin Gothic Book"/>
        </w:rPr>
      </w:pPr>
      <w:r w:rsidRPr="00084D9B">
        <w:rPr>
          <w:rFonts w:ascii="Franklin Gothic Book" w:hAnsi="Franklin Gothic Book"/>
        </w:rPr>
        <w:t>This service is available for urgent health needs</w:t>
      </w:r>
      <w:r w:rsidR="000C0326" w:rsidRPr="00084D9B">
        <w:rPr>
          <w:rFonts w:ascii="Franklin Gothic Book" w:hAnsi="Franklin Gothic Book"/>
        </w:rPr>
        <w:t xml:space="preserve"> </w:t>
      </w:r>
      <w:r w:rsidR="0010133B" w:rsidRPr="00084D9B">
        <w:rPr>
          <w:rFonts w:ascii="Franklin Gothic Book" w:hAnsi="Franklin Gothic Book"/>
        </w:rPr>
        <w:t xml:space="preserve">outside of </w:t>
      </w:r>
      <w:r w:rsidR="003B61A4" w:rsidRPr="00084D9B">
        <w:rPr>
          <w:rFonts w:ascii="Franklin Gothic Book" w:hAnsi="Franklin Gothic Book"/>
        </w:rPr>
        <w:t xml:space="preserve">normal </w:t>
      </w:r>
      <w:r w:rsidR="00E80586">
        <w:rPr>
          <w:rFonts w:ascii="Franklin Gothic Book" w:hAnsi="Franklin Gothic Book"/>
        </w:rPr>
        <w:t>G</w:t>
      </w:r>
      <w:r w:rsidR="003B61A4" w:rsidRPr="00084D9B">
        <w:rPr>
          <w:rFonts w:ascii="Franklin Gothic Book" w:hAnsi="Franklin Gothic Book"/>
        </w:rPr>
        <w:t xml:space="preserve">eneral </w:t>
      </w:r>
      <w:r w:rsidR="00E80586">
        <w:rPr>
          <w:rFonts w:ascii="Franklin Gothic Book" w:hAnsi="Franklin Gothic Book"/>
        </w:rPr>
        <w:t>P</w:t>
      </w:r>
      <w:r w:rsidR="003B61A4" w:rsidRPr="00084D9B">
        <w:rPr>
          <w:rFonts w:ascii="Franklin Gothic Book" w:hAnsi="Franklin Gothic Book"/>
        </w:rPr>
        <w:t>ractice hours</w:t>
      </w:r>
      <w:r w:rsidR="00C1777E" w:rsidRPr="00084D9B">
        <w:rPr>
          <w:rFonts w:ascii="Franklin Gothic Book" w:hAnsi="Franklin Gothic Book"/>
        </w:rPr>
        <w:t xml:space="preserve"> </w:t>
      </w:r>
      <w:r w:rsidR="006531E5" w:rsidRPr="00084D9B">
        <w:rPr>
          <w:rFonts w:ascii="Franklin Gothic Book" w:hAnsi="Franklin Gothic Book"/>
        </w:rPr>
        <w:t>b</w:t>
      </w:r>
      <w:r w:rsidR="00C1777E" w:rsidRPr="00084D9B">
        <w:rPr>
          <w:rFonts w:ascii="Franklin Gothic Book" w:hAnsi="Franklin Gothic Book"/>
        </w:rPr>
        <w:t xml:space="preserve">ut there may be occasions where </w:t>
      </w:r>
      <w:r w:rsidR="00A83C92" w:rsidRPr="00084D9B">
        <w:rPr>
          <w:rFonts w:ascii="Franklin Gothic Book" w:hAnsi="Franklin Gothic Book"/>
        </w:rPr>
        <w:t>a need that feels urgent c</w:t>
      </w:r>
      <w:r w:rsidR="00EB0975" w:rsidRPr="00084D9B">
        <w:rPr>
          <w:rFonts w:ascii="Franklin Gothic Book" w:hAnsi="Franklin Gothic Book"/>
        </w:rPr>
        <w:t>ould</w:t>
      </w:r>
      <w:r w:rsidR="00A83C92" w:rsidRPr="00084D9B">
        <w:rPr>
          <w:rFonts w:ascii="Franklin Gothic Book" w:hAnsi="Franklin Gothic Book"/>
        </w:rPr>
        <w:t xml:space="preserve"> wait until your normal GP practice is open</w:t>
      </w:r>
      <w:r w:rsidR="00EB0975" w:rsidRPr="00084D9B">
        <w:rPr>
          <w:rFonts w:ascii="Franklin Gothic Book" w:hAnsi="Franklin Gothic Book"/>
        </w:rPr>
        <w:t>.</w:t>
      </w:r>
      <w:r w:rsidRPr="00084D9B">
        <w:rPr>
          <w:rFonts w:ascii="Franklin Gothic Book" w:hAnsi="Franklin Gothic Book"/>
        </w:rPr>
        <w:t xml:space="preserve"> The </w:t>
      </w:r>
      <w:r w:rsidR="003B61A4" w:rsidRPr="00084D9B">
        <w:rPr>
          <w:rFonts w:ascii="Franklin Gothic Book" w:hAnsi="Franklin Gothic Book"/>
        </w:rPr>
        <w:t xml:space="preserve">GP </w:t>
      </w:r>
      <w:r w:rsidRPr="00084D9B">
        <w:rPr>
          <w:rFonts w:ascii="Franklin Gothic Book" w:hAnsi="Franklin Gothic Book"/>
        </w:rPr>
        <w:t xml:space="preserve">Out of Hours provider will triage all calls and decide which are urgent and need to be seen quickly, and which are not as urgent and could wait until the following day. </w:t>
      </w:r>
    </w:p>
    <w:p w14:paraId="6FBB8622" w14:textId="596E05F0" w:rsidR="00B6354A" w:rsidRPr="00084D9B" w:rsidRDefault="00B6354A" w:rsidP="00273419">
      <w:pPr>
        <w:pStyle w:val="Default"/>
        <w:spacing w:after="178"/>
        <w:ind w:left="360"/>
        <w:rPr>
          <w:rFonts w:ascii="Franklin Gothic Book" w:hAnsi="Franklin Gothic Book"/>
        </w:rPr>
      </w:pPr>
      <w:r w:rsidRPr="00084D9B">
        <w:rPr>
          <w:rFonts w:ascii="Franklin Gothic Book" w:hAnsi="Franklin Gothic Book"/>
        </w:rPr>
        <w:lastRenderedPageBreak/>
        <w:t>Th</w:t>
      </w:r>
      <w:r w:rsidR="00BB3FC3" w:rsidRPr="00084D9B">
        <w:rPr>
          <w:rFonts w:ascii="Franklin Gothic Book" w:hAnsi="Franklin Gothic Book"/>
        </w:rPr>
        <w:t>e triage</w:t>
      </w:r>
      <w:r w:rsidRPr="00084D9B">
        <w:rPr>
          <w:rFonts w:ascii="Franklin Gothic Book" w:hAnsi="Franklin Gothic Book"/>
        </w:rPr>
        <w:t xml:space="preserve"> process </w:t>
      </w:r>
      <w:r w:rsidR="002B3C98" w:rsidRPr="00084D9B">
        <w:rPr>
          <w:rFonts w:ascii="Franklin Gothic Book" w:hAnsi="Franklin Gothic Book"/>
        </w:rPr>
        <w:t xml:space="preserve">is </w:t>
      </w:r>
      <w:r w:rsidRPr="00084D9B">
        <w:rPr>
          <w:rFonts w:ascii="Franklin Gothic Book" w:hAnsi="Franklin Gothic Book"/>
        </w:rPr>
        <w:t xml:space="preserve">also </w:t>
      </w:r>
      <w:r w:rsidR="002B3C98" w:rsidRPr="00084D9B">
        <w:rPr>
          <w:rFonts w:ascii="Franklin Gothic Book" w:hAnsi="Franklin Gothic Book"/>
        </w:rPr>
        <w:t>used</w:t>
      </w:r>
      <w:r w:rsidRPr="00084D9B">
        <w:rPr>
          <w:rFonts w:ascii="Franklin Gothic Book" w:hAnsi="Franklin Gothic Book"/>
        </w:rPr>
        <w:t xml:space="preserve"> to assess how quickly someone receive</w:t>
      </w:r>
      <w:r w:rsidR="00BB3FC3" w:rsidRPr="00084D9B">
        <w:rPr>
          <w:rFonts w:ascii="Franklin Gothic Book" w:hAnsi="Franklin Gothic Book"/>
        </w:rPr>
        <w:t>s</w:t>
      </w:r>
      <w:r w:rsidRPr="00084D9B">
        <w:rPr>
          <w:rFonts w:ascii="Franklin Gothic Book" w:hAnsi="Franklin Gothic Book"/>
        </w:rPr>
        <w:t xml:space="preserve"> a callback during the out of hours period. This is why it is </w:t>
      </w:r>
      <w:r w:rsidR="006C3CC4" w:rsidRPr="00084D9B">
        <w:rPr>
          <w:rFonts w:ascii="Franklin Gothic Book" w:hAnsi="Franklin Gothic Book"/>
        </w:rPr>
        <w:t xml:space="preserve">often </w:t>
      </w:r>
      <w:r w:rsidRPr="00084D9B">
        <w:rPr>
          <w:rFonts w:ascii="Franklin Gothic Book" w:hAnsi="Franklin Gothic Book"/>
        </w:rPr>
        <w:t>not possible to call every</w:t>
      </w:r>
      <w:r w:rsidR="006B4E7F" w:rsidRPr="00084D9B">
        <w:rPr>
          <w:rFonts w:ascii="Franklin Gothic Book" w:hAnsi="Franklin Gothic Book"/>
        </w:rPr>
        <w:t>body</w:t>
      </w:r>
      <w:r w:rsidRPr="00084D9B">
        <w:rPr>
          <w:rFonts w:ascii="Franklin Gothic Book" w:hAnsi="Franklin Gothic Book"/>
        </w:rPr>
        <w:t xml:space="preserve"> back within a short timescale, and why there may be a delay in you receiving a </w:t>
      </w:r>
      <w:r w:rsidR="00273419" w:rsidRPr="00084D9B">
        <w:rPr>
          <w:rFonts w:ascii="Franklin Gothic Book" w:hAnsi="Franklin Gothic Book"/>
        </w:rPr>
        <w:t>call back</w:t>
      </w:r>
      <w:r w:rsidRPr="00084D9B">
        <w:rPr>
          <w:rFonts w:ascii="Franklin Gothic Book" w:hAnsi="Franklin Gothic Book"/>
        </w:rPr>
        <w:t xml:space="preserve">. We appreciate that it can be worrying when you or </w:t>
      </w:r>
      <w:r w:rsidR="00CE66E2" w:rsidRPr="00084D9B">
        <w:rPr>
          <w:rFonts w:ascii="Franklin Gothic Book" w:hAnsi="Franklin Gothic Book"/>
        </w:rPr>
        <w:t>your</w:t>
      </w:r>
      <w:r w:rsidRPr="00084D9B">
        <w:rPr>
          <w:rFonts w:ascii="Franklin Gothic Book" w:hAnsi="Franklin Gothic Book"/>
        </w:rPr>
        <w:t xml:space="preserve"> loved one</w:t>
      </w:r>
      <w:r w:rsidR="00CE66E2" w:rsidRPr="00084D9B">
        <w:rPr>
          <w:rFonts w:ascii="Franklin Gothic Book" w:hAnsi="Franklin Gothic Book"/>
        </w:rPr>
        <w:t>s</w:t>
      </w:r>
      <w:r w:rsidRPr="00084D9B">
        <w:rPr>
          <w:rFonts w:ascii="Franklin Gothic Book" w:hAnsi="Franklin Gothic Book"/>
        </w:rPr>
        <w:t xml:space="preserve"> are ill, but please be assured that calls are returned in priority order to ensure the most urgent cases are dealt with in a timely manner.</w:t>
      </w:r>
    </w:p>
    <w:p w14:paraId="0815CA4E" w14:textId="77777777" w:rsidR="00B6354A" w:rsidRPr="00084D9B" w:rsidRDefault="00B6354A" w:rsidP="00B6354A">
      <w:pPr>
        <w:spacing w:line="360" w:lineRule="auto"/>
      </w:pPr>
    </w:p>
    <w:p w14:paraId="46FEC0DE" w14:textId="5E1135E3" w:rsidR="00B6354A" w:rsidRPr="00154BAF" w:rsidRDefault="00B6354A" w:rsidP="00B6354A">
      <w:pPr>
        <w:spacing w:line="360" w:lineRule="auto"/>
        <w:ind w:left="426" w:hanging="426"/>
        <w:rPr>
          <w:b/>
          <w:bCs/>
        </w:rPr>
      </w:pPr>
      <w:r w:rsidRPr="00154BAF">
        <w:rPr>
          <w:b/>
          <w:bCs/>
        </w:rPr>
        <w:t>5.</w:t>
      </w:r>
      <w:r w:rsidRPr="00154BAF">
        <w:rPr>
          <w:b/>
          <w:bCs/>
        </w:rPr>
        <w:tab/>
      </w:r>
      <w:r w:rsidR="00E908C2" w:rsidRPr="00154BAF">
        <w:rPr>
          <w:b/>
          <w:bCs/>
        </w:rPr>
        <w:t>Can</w:t>
      </w:r>
      <w:r w:rsidRPr="00154BAF">
        <w:rPr>
          <w:b/>
          <w:bCs/>
        </w:rPr>
        <w:t xml:space="preserve"> the Out of Hours GP come and see me at home?</w:t>
      </w:r>
    </w:p>
    <w:p w14:paraId="77F0FA2F" w14:textId="6CE6B642" w:rsidR="00EC3DDD" w:rsidRPr="00084D9B" w:rsidRDefault="00B6354A" w:rsidP="00801F9C">
      <w:pPr>
        <w:pStyle w:val="Default"/>
        <w:spacing w:after="178"/>
        <w:ind w:left="360"/>
        <w:rPr>
          <w:rFonts w:ascii="Franklin Gothic Book" w:hAnsi="Franklin Gothic Book"/>
        </w:rPr>
      </w:pPr>
      <w:r w:rsidRPr="00084D9B">
        <w:rPr>
          <w:rFonts w:ascii="Franklin Gothic Book" w:hAnsi="Franklin Gothic Book"/>
        </w:rPr>
        <w:t xml:space="preserve">Home visits are available for </w:t>
      </w:r>
      <w:r w:rsidR="002B3C98" w:rsidRPr="00084D9B">
        <w:rPr>
          <w:rFonts w:ascii="Franklin Gothic Book" w:hAnsi="Franklin Gothic Book"/>
        </w:rPr>
        <w:t xml:space="preserve">those </w:t>
      </w:r>
      <w:r w:rsidRPr="00084D9B">
        <w:rPr>
          <w:rFonts w:ascii="Franklin Gothic Book" w:hAnsi="Franklin Gothic Book"/>
        </w:rPr>
        <w:t>people who are unable to leave their home to seek help</w:t>
      </w:r>
      <w:r w:rsidR="002B3C98" w:rsidRPr="00084D9B">
        <w:rPr>
          <w:rFonts w:ascii="Franklin Gothic Book" w:hAnsi="Franklin Gothic Book"/>
        </w:rPr>
        <w:t>,</w:t>
      </w:r>
      <w:r w:rsidRPr="00084D9B">
        <w:rPr>
          <w:rFonts w:ascii="Franklin Gothic Book" w:hAnsi="Franklin Gothic Book"/>
        </w:rPr>
        <w:t xml:space="preserve"> but </w:t>
      </w:r>
      <w:r w:rsidR="002B3C98" w:rsidRPr="00084D9B">
        <w:rPr>
          <w:rFonts w:ascii="Franklin Gothic Book" w:hAnsi="Franklin Gothic Book"/>
        </w:rPr>
        <w:t xml:space="preserve">the service covers </w:t>
      </w:r>
      <w:r w:rsidR="0046537A" w:rsidRPr="00084D9B">
        <w:rPr>
          <w:rFonts w:ascii="Franklin Gothic Book" w:hAnsi="Franklin Gothic Book"/>
        </w:rPr>
        <w:t>a large</w:t>
      </w:r>
      <w:r w:rsidR="00293F73" w:rsidRPr="00084D9B">
        <w:rPr>
          <w:rFonts w:ascii="Franklin Gothic Book" w:hAnsi="Franklin Gothic Book"/>
        </w:rPr>
        <w:t xml:space="preserve">, </w:t>
      </w:r>
      <w:r w:rsidR="00766F65" w:rsidRPr="00084D9B">
        <w:rPr>
          <w:rFonts w:ascii="Franklin Gothic Book" w:hAnsi="Franklin Gothic Book"/>
        </w:rPr>
        <w:t xml:space="preserve">mostly </w:t>
      </w:r>
      <w:r w:rsidR="00293F73" w:rsidRPr="00084D9B">
        <w:rPr>
          <w:rFonts w:ascii="Franklin Gothic Book" w:hAnsi="Franklin Gothic Book"/>
        </w:rPr>
        <w:t>rural</w:t>
      </w:r>
      <w:r w:rsidR="002B3C98" w:rsidRPr="00084D9B">
        <w:rPr>
          <w:rFonts w:ascii="Franklin Gothic Book" w:hAnsi="Franklin Gothic Book"/>
        </w:rPr>
        <w:t xml:space="preserve"> area. </w:t>
      </w:r>
      <w:r w:rsidR="00293F73" w:rsidRPr="00084D9B">
        <w:rPr>
          <w:rFonts w:ascii="Franklin Gothic Book" w:hAnsi="Franklin Gothic Book"/>
        </w:rPr>
        <w:t xml:space="preserve">The majority of </w:t>
      </w:r>
      <w:r w:rsidRPr="00084D9B">
        <w:rPr>
          <w:rFonts w:ascii="Franklin Gothic Book" w:hAnsi="Franklin Gothic Book"/>
        </w:rPr>
        <w:t xml:space="preserve">appointments </w:t>
      </w:r>
      <w:r w:rsidR="00293F73" w:rsidRPr="00084D9B">
        <w:rPr>
          <w:rFonts w:ascii="Franklin Gothic Book" w:hAnsi="Franklin Gothic Book"/>
        </w:rPr>
        <w:t xml:space="preserve">are offered </w:t>
      </w:r>
      <w:r w:rsidRPr="00084D9B">
        <w:rPr>
          <w:rFonts w:ascii="Franklin Gothic Book" w:hAnsi="Franklin Gothic Book"/>
        </w:rPr>
        <w:t>in local bases across the county</w:t>
      </w:r>
      <w:r w:rsidR="00293F73" w:rsidRPr="00084D9B">
        <w:rPr>
          <w:rFonts w:ascii="Franklin Gothic Book" w:hAnsi="Franklin Gothic Book"/>
        </w:rPr>
        <w:t xml:space="preserve"> so that</w:t>
      </w:r>
      <w:r w:rsidRPr="00084D9B">
        <w:rPr>
          <w:rFonts w:ascii="Franklin Gothic Book" w:hAnsi="Franklin Gothic Book"/>
        </w:rPr>
        <w:t xml:space="preserve"> the </w:t>
      </w:r>
      <w:r w:rsidR="00624574" w:rsidRPr="00084D9B">
        <w:rPr>
          <w:rFonts w:ascii="Franklin Gothic Book" w:hAnsi="Franklin Gothic Book"/>
        </w:rPr>
        <w:t xml:space="preserve">GP </w:t>
      </w:r>
      <w:r w:rsidRPr="00084D9B">
        <w:rPr>
          <w:rFonts w:ascii="Franklin Gothic Book" w:hAnsi="Franklin Gothic Book"/>
        </w:rPr>
        <w:t xml:space="preserve">Out of Hours clinicians are able to see and treat more people face to face.  </w:t>
      </w:r>
    </w:p>
    <w:p w14:paraId="72BAC2AD" w14:textId="77777777" w:rsidR="00EC3DDD" w:rsidRPr="00084D9B" w:rsidRDefault="00EC3DDD" w:rsidP="00A04033">
      <w:pPr>
        <w:spacing w:line="360" w:lineRule="auto"/>
      </w:pPr>
    </w:p>
    <w:p w14:paraId="2F128AD5" w14:textId="74781638" w:rsidR="00A31873" w:rsidRPr="00154BAF" w:rsidRDefault="001D214F" w:rsidP="0080115D">
      <w:pPr>
        <w:ind w:left="426" w:hanging="426"/>
        <w:rPr>
          <w:b/>
          <w:bCs/>
        </w:rPr>
      </w:pPr>
      <w:r w:rsidRPr="00154BAF">
        <w:rPr>
          <w:b/>
          <w:bCs/>
        </w:rPr>
        <w:t xml:space="preserve">6. </w:t>
      </w:r>
      <w:r w:rsidR="0080115D" w:rsidRPr="00154BAF">
        <w:rPr>
          <w:b/>
          <w:bCs/>
        </w:rPr>
        <w:tab/>
      </w:r>
      <w:r w:rsidR="00A31873" w:rsidRPr="00154BAF">
        <w:rPr>
          <w:b/>
          <w:bCs/>
        </w:rPr>
        <w:t xml:space="preserve">Will the </w:t>
      </w:r>
      <w:r w:rsidR="00EB6C72" w:rsidRPr="00154BAF">
        <w:rPr>
          <w:b/>
          <w:bCs/>
        </w:rPr>
        <w:t xml:space="preserve">service </w:t>
      </w:r>
      <w:r w:rsidR="000A0221">
        <w:rPr>
          <w:b/>
          <w:bCs/>
        </w:rPr>
        <w:t>p</w:t>
      </w:r>
      <w:r w:rsidR="00EB6C72" w:rsidRPr="00154BAF">
        <w:rPr>
          <w:b/>
          <w:bCs/>
        </w:rPr>
        <w:t xml:space="preserve">rovider </w:t>
      </w:r>
      <w:r w:rsidR="00D1418A" w:rsidRPr="00154BAF">
        <w:rPr>
          <w:b/>
          <w:bCs/>
        </w:rPr>
        <w:t xml:space="preserve">for the new contract </w:t>
      </w:r>
      <w:r w:rsidR="00EB6C72" w:rsidRPr="00154BAF">
        <w:rPr>
          <w:b/>
          <w:bCs/>
        </w:rPr>
        <w:t>have a knowledge of the local area and the services available locally</w:t>
      </w:r>
      <w:r w:rsidRPr="00154BAF">
        <w:rPr>
          <w:b/>
          <w:bCs/>
        </w:rPr>
        <w:t>?</w:t>
      </w:r>
    </w:p>
    <w:p w14:paraId="627B8A87" w14:textId="77777777" w:rsidR="00801F9C" w:rsidRPr="00084D9B" w:rsidRDefault="00801F9C" w:rsidP="004F4196">
      <w:pPr>
        <w:ind w:left="426" w:hanging="426"/>
        <w:rPr>
          <w:color w:val="0072BB" w:themeColor="text1"/>
        </w:rPr>
      </w:pPr>
    </w:p>
    <w:p w14:paraId="23700F1F" w14:textId="2AC554F3" w:rsidR="001D7BB1" w:rsidRPr="00084D9B" w:rsidRDefault="006F4F3F" w:rsidP="00801F9C">
      <w:pPr>
        <w:pStyle w:val="Default"/>
        <w:spacing w:after="178"/>
        <w:ind w:left="360"/>
        <w:rPr>
          <w:rFonts w:ascii="Franklin Gothic Book" w:hAnsi="Franklin Gothic Book"/>
        </w:rPr>
      </w:pPr>
      <w:r w:rsidRPr="00084D9B">
        <w:rPr>
          <w:rFonts w:ascii="Franklin Gothic Book" w:hAnsi="Franklin Gothic Book"/>
        </w:rPr>
        <w:t>T</w:t>
      </w:r>
      <w:r w:rsidR="00CF1B22" w:rsidRPr="00084D9B">
        <w:rPr>
          <w:rFonts w:ascii="Franklin Gothic Book" w:hAnsi="Franklin Gothic Book"/>
        </w:rPr>
        <w:t>he service specification</w:t>
      </w:r>
      <w:r w:rsidR="00B807F0" w:rsidRPr="00084D9B">
        <w:rPr>
          <w:rFonts w:ascii="Franklin Gothic Book" w:hAnsi="Franklin Gothic Book"/>
        </w:rPr>
        <w:t xml:space="preserve"> </w:t>
      </w:r>
      <w:r w:rsidRPr="00084D9B">
        <w:rPr>
          <w:rFonts w:ascii="Franklin Gothic Book" w:hAnsi="Franklin Gothic Book"/>
        </w:rPr>
        <w:t>outlines the</w:t>
      </w:r>
      <w:r w:rsidR="00B807F0" w:rsidRPr="00084D9B">
        <w:rPr>
          <w:rFonts w:ascii="Franklin Gothic Book" w:hAnsi="Franklin Gothic Book"/>
        </w:rPr>
        <w:t xml:space="preserve"> value </w:t>
      </w:r>
      <w:r w:rsidRPr="00084D9B">
        <w:rPr>
          <w:rFonts w:ascii="Franklin Gothic Book" w:hAnsi="Franklin Gothic Book"/>
        </w:rPr>
        <w:t xml:space="preserve">of </w:t>
      </w:r>
      <w:r w:rsidR="00B807F0" w:rsidRPr="00084D9B">
        <w:rPr>
          <w:rFonts w:ascii="Franklin Gothic Book" w:hAnsi="Franklin Gothic Book"/>
        </w:rPr>
        <w:t xml:space="preserve">this aspect of the service </w:t>
      </w:r>
      <w:r w:rsidRPr="00084D9B">
        <w:rPr>
          <w:rFonts w:ascii="Franklin Gothic Book" w:hAnsi="Franklin Gothic Book"/>
        </w:rPr>
        <w:t>for local residents</w:t>
      </w:r>
      <w:r w:rsidR="00B807F0" w:rsidRPr="00084D9B">
        <w:rPr>
          <w:rFonts w:ascii="Franklin Gothic Book" w:hAnsi="Franklin Gothic Book"/>
        </w:rPr>
        <w:t xml:space="preserve">, </w:t>
      </w:r>
      <w:r w:rsidR="00D1418A" w:rsidRPr="00084D9B">
        <w:rPr>
          <w:rFonts w:ascii="Franklin Gothic Book" w:hAnsi="Franklin Gothic Book"/>
        </w:rPr>
        <w:t>and also describe</w:t>
      </w:r>
      <w:r w:rsidRPr="00084D9B">
        <w:rPr>
          <w:rFonts w:ascii="Franklin Gothic Book" w:hAnsi="Franklin Gothic Book"/>
        </w:rPr>
        <w:t>s</w:t>
      </w:r>
      <w:r w:rsidR="00D1418A" w:rsidRPr="00084D9B">
        <w:rPr>
          <w:rFonts w:ascii="Franklin Gothic Book" w:hAnsi="Franklin Gothic Book"/>
        </w:rPr>
        <w:t xml:space="preserve"> the requirement for integration, collaboration and relationships with other services and </w:t>
      </w:r>
      <w:r w:rsidR="000A0221">
        <w:rPr>
          <w:rFonts w:ascii="Franklin Gothic Book" w:hAnsi="Franklin Gothic Book"/>
        </w:rPr>
        <w:t>p</w:t>
      </w:r>
      <w:r w:rsidR="00D1418A" w:rsidRPr="00084D9B">
        <w:rPr>
          <w:rFonts w:ascii="Franklin Gothic Book" w:hAnsi="Franklin Gothic Book"/>
        </w:rPr>
        <w:t>roviders across S</w:t>
      </w:r>
      <w:r w:rsidR="00FA3A86" w:rsidRPr="00084D9B">
        <w:rPr>
          <w:rFonts w:ascii="Franklin Gothic Book" w:hAnsi="Franklin Gothic Book"/>
        </w:rPr>
        <w:t xml:space="preserve">hropshire, </w:t>
      </w:r>
      <w:r w:rsidR="00D1418A" w:rsidRPr="00084D9B">
        <w:rPr>
          <w:rFonts w:ascii="Franklin Gothic Book" w:hAnsi="Franklin Gothic Book"/>
        </w:rPr>
        <w:t>T</w:t>
      </w:r>
      <w:r w:rsidR="00FA3A86" w:rsidRPr="00084D9B">
        <w:rPr>
          <w:rFonts w:ascii="Franklin Gothic Book" w:hAnsi="Franklin Gothic Book"/>
        </w:rPr>
        <w:t xml:space="preserve">elford and </w:t>
      </w:r>
      <w:r w:rsidR="00D1418A" w:rsidRPr="00084D9B">
        <w:rPr>
          <w:rFonts w:ascii="Franklin Gothic Book" w:hAnsi="Franklin Gothic Book"/>
        </w:rPr>
        <w:t>W</w:t>
      </w:r>
      <w:r w:rsidR="00FA3A86" w:rsidRPr="00084D9B">
        <w:rPr>
          <w:rFonts w:ascii="Franklin Gothic Book" w:hAnsi="Franklin Gothic Book"/>
        </w:rPr>
        <w:t>rekin</w:t>
      </w:r>
      <w:r w:rsidRPr="00084D9B">
        <w:rPr>
          <w:rFonts w:ascii="Franklin Gothic Book" w:hAnsi="Franklin Gothic Book"/>
        </w:rPr>
        <w:t xml:space="preserve"> </w:t>
      </w:r>
      <w:r w:rsidR="00B60BAE" w:rsidRPr="00084D9B">
        <w:rPr>
          <w:rFonts w:ascii="Franklin Gothic Book" w:hAnsi="Franklin Gothic Book"/>
        </w:rPr>
        <w:t>and</w:t>
      </w:r>
      <w:r w:rsidR="00A864E4" w:rsidRPr="00084D9B">
        <w:rPr>
          <w:rFonts w:ascii="Franklin Gothic Book" w:hAnsi="Franklin Gothic Book"/>
        </w:rPr>
        <w:t xml:space="preserve"> neighbouring areas</w:t>
      </w:r>
      <w:r w:rsidR="00D1418A" w:rsidRPr="00084D9B">
        <w:rPr>
          <w:rFonts w:ascii="Franklin Gothic Book" w:hAnsi="Franklin Gothic Book"/>
        </w:rPr>
        <w:t xml:space="preserve">. All </w:t>
      </w:r>
      <w:r w:rsidR="000A0221">
        <w:rPr>
          <w:rFonts w:ascii="Franklin Gothic Book" w:hAnsi="Franklin Gothic Book"/>
        </w:rPr>
        <w:t>p</w:t>
      </w:r>
      <w:r w:rsidR="00D1418A" w:rsidRPr="00084D9B">
        <w:rPr>
          <w:rFonts w:ascii="Franklin Gothic Book" w:hAnsi="Franklin Gothic Book"/>
        </w:rPr>
        <w:t xml:space="preserve">roviders who submit a bid </w:t>
      </w:r>
      <w:r w:rsidR="008477CA" w:rsidRPr="00084D9B">
        <w:rPr>
          <w:rFonts w:ascii="Franklin Gothic Book" w:hAnsi="Franklin Gothic Book"/>
        </w:rPr>
        <w:t xml:space="preserve">for the new contract </w:t>
      </w:r>
      <w:r w:rsidR="00D1418A" w:rsidRPr="00084D9B">
        <w:rPr>
          <w:rFonts w:ascii="Franklin Gothic Book" w:hAnsi="Franklin Gothic Book"/>
        </w:rPr>
        <w:t>will be required to demonstrate</w:t>
      </w:r>
      <w:r w:rsidR="008477CA" w:rsidRPr="00084D9B">
        <w:rPr>
          <w:rFonts w:ascii="Franklin Gothic Book" w:hAnsi="Franklin Gothic Book"/>
        </w:rPr>
        <w:t xml:space="preserve"> how they would ensure these requirements are met</w:t>
      </w:r>
      <w:r w:rsidR="003325D1" w:rsidRPr="00084D9B">
        <w:rPr>
          <w:rFonts w:ascii="Franklin Gothic Book" w:hAnsi="Franklin Gothic Book"/>
        </w:rPr>
        <w:t xml:space="preserve">, their experience </w:t>
      </w:r>
      <w:r w:rsidR="00EA5C03" w:rsidRPr="00084D9B">
        <w:rPr>
          <w:rFonts w:ascii="Franklin Gothic Book" w:hAnsi="Franklin Gothic Book"/>
        </w:rPr>
        <w:t>of</w:t>
      </w:r>
      <w:r w:rsidR="003325D1" w:rsidRPr="00084D9B">
        <w:rPr>
          <w:rFonts w:ascii="Franklin Gothic Book" w:hAnsi="Franklin Gothic Book"/>
        </w:rPr>
        <w:t xml:space="preserve"> delivering similar services</w:t>
      </w:r>
      <w:r w:rsidR="00EA5C03" w:rsidRPr="00084D9B">
        <w:rPr>
          <w:rFonts w:ascii="Franklin Gothic Book" w:hAnsi="Franklin Gothic Book"/>
        </w:rPr>
        <w:t xml:space="preserve"> and achieving </w:t>
      </w:r>
      <w:r w:rsidR="00816562" w:rsidRPr="00084D9B">
        <w:rPr>
          <w:rFonts w:ascii="Franklin Gothic Book" w:hAnsi="Franklin Gothic Book"/>
        </w:rPr>
        <w:t xml:space="preserve">the required </w:t>
      </w:r>
      <w:r w:rsidR="00EA5C03" w:rsidRPr="00084D9B">
        <w:rPr>
          <w:rFonts w:ascii="Franklin Gothic Book" w:hAnsi="Franklin Gothic Book"/>
        </w:rPr>
        <w:t>outcomes</w:t>
      </w:r>
      <w:r w:rsidR="003325D1" w:rsidRPr="00084D9B">
        <w:rPr>
          <w:rFonts w:ascii="Franklin Gothic Book" w:hAnsi="Franklin Gothic Book"/>
        </w:rPr>
        <w:t>,</w:t>
      </w:r>
      <w:r w:rsidR="008477CA" w:rsidRPr="00084D9B">
        <w:rPr>
          <w:rFonts w:ascii="Franklin Gothic Book" w:hAnsi="Franklin Gothic Book"/>
        </w:rPr>
        <w:t xml:space="preserve"> and </w:t>
      </w:r>
      <w:r w:rsidR="00302CDD" w:rsidRPr="00084D9B">
        <w:rPr>
          <w:rFonts w:ascii="Franklin Gothic Book" w:hAnsi="Franklin Gothic Book"/>
        </w:rPr>
        <w:t>how they w</w:t>
      </w:r>
      <w:r w:rsidR="00560F61" w:rsidRPr="00084D9B">
        <w:rPr>
          <w:rFonts w:ascii="Franklin Gothic Book" w:hAnsi="Franklin Gothic Book"/>
        </w:rPr>
        <w:t>ould</w:t>
      </w:r>
      <w:r w:rsidR="00302CDD" w:rsidRPr="00084D9B">
        <w:rPr>
          <w:rFonts w:ascii="Franklin Gothic Book" w:hAnsi="Franklin Gothic Book"/>
        </w:rPr>
        <w:t xml:space="preserve"> achieve continuity of care during the transition process.</w:t>
      </w:r>
    </w:p>
    <w:p w14:paraId="5D0FE944" w14:textId="77777777" w:rsidR="001D7BB1" w:rsidRPr="00084D9B" w:rsidRDefault="001D7BB1" w:rsidP="00A04033">
      <w:pPr>
        <w:spacing w:line="360" w:lineRule="auto"/>
      </w:pPr>
    </w:p>
    <w:p w14:paraId="5345BAA7" w14:textId="30749F84" w:rsidR="00B16E07" w:rsidRPr="00154BAF" w:rsidRDefault="001D7BB1" w:rsidP="0080115D">
      <w:pPr>
        <w:ind w:left="426" w:hanging="426"/>
        <w:rPr>
          <w:b/>
          <w:bCs/>
          <w:color w:val="0072BB" w:themeColor="text1"/>
        </w:rPr>
      </w:pPr>
      <w:r w:rsidRPr="00154BAF">
        <w:rPr>
          <w:b/>
          <w:bCs/>
        </w:rPr>
        <w:t xml:space="preserve">7. </w:t>
      </w:r>
      <w:r w:rsidR="0080115D" w:rsidRPr="00154BAF">
        <w:rPr>
          <w:b/>
          <w:bCs/>
        </w:rPr>
        <w:tab/>
      </w:r>
      <w:r w:rsidRPr="00154BAF">
        <w:rPr>
          <w:b/>
          <w:bCs/>
        </w:rPr>
        <w:t xml:space="preserve">How will you ensure that the </w:t>
      </w:r>
      <w:r w:rsidR="00DB6CA7" w:rsidRPr="00154BAF">
        <w:rPr>
          <w:b/>
          <w:bCs/>
        </w:rPr>
        <w:t xml:space="preserve">level of service under </w:t>
      </w:r>
      <w:r w:rsidR="00B16E07" w:rsidRPr="00154BAF">
        <w:rPr>
          <w:b/>
          <w:bCs/>
        </w:rPr>
        <w:t>the new contract is the same (or better) than the current service?</w:t>
      </w:r>
      <w:r w:rsidR="0080115D" w:rsidRPr="00154BAF">
        <w:rPr>
          <w:b/>
          <w:bCs/>
          <w:color w:val="0072BB" w:themeColor="text1"/>
        </w:rPr>
        <w:br/>
      </w:r>
    </w:p>
    <w:p w14:paraId="50FFA5DC" w14:textId="11D839FA" w:rsidR="001D214F" w:rsidRPr="00084D9B" w:rsidRDefault="00B16E07" w:rsidP="0024763C">
      <w:pPr>
        <w:pStyle w:val="Default"/>
        <w:spacing w:after="178"/>
        <w:ind w:left="360"/>
        <w:rPr>
          <w:rFonts w:ascii="Franklin Gothic Book" w:hAnsi="Franklin Gothic Book"/>
        </w:rPr>
      </w:pPr>
      <w:r w:rsidRPr="00084D9B">
        <w:rPr>
          <w:rFonts w:ascii="Franklin Gothic Book" w:hAnsi="Franklin Gothic Book"/>
        </w:rPr>
        <w:t xml:space="preserve">All </w:t>
      </w:r>
      <w:r w:rsidR="000A0221">
        <w:rPr>
          <w:rFonts w:ascii="Franklin Gothic Book" w:hAnsi="Franklin Gothic Book"/>
        </w:rPr>
        <w:t>p</w:t>
      </w:r>
      <w:r w:rsidRPr="00084D9B">
        <w:rPr>
          <w:rFonts w:ascii="Franklin Gothic Book" w:hAnsi="Franklin Gothic Book"/>
        </w:rPr>
        <w:t>rovi</w:t>
      </w:r>
      <w:r w:rsidR="00951C91" w:rsidRPr="00084D9B">
        <w:rPr>
          <w:rFonts w:ascii="Franklin Gothic Book" w:hAnsi="Franklin Gothic Book"/>
        </w:rPr>
        <w:t>d</w:t>
      </w:r>
      <w:r w:rsidRPr="00084D9B">
        <w:rPr>
          <w:rFonts w:ascii="Franklin Gothic Book" w:hAnsi="Franklin Gothic Book"/>
        </w:rPr>
        <w:t>ers who submit a bi</w:t>
      </w:r>
      <w:r w:rsidR="00951C91" w:rsidRPr="00084D9B">
        <w:rPr>
          <w:rFonts w:ascii="Franklin Gothic Book" w:hAnsi="Franklin Gothic Book"/>
        </w:rPr>
        <w:t>d for the new contract will be required to demonstrate how they will achieve certain requirements and criteria</w:t>
      </w:r>
      <w:r w:rsidR="00BA6EEB" w:rsidRPr="00084D9B">
        <w:rPr>
          <w:rFonts w:ascii="Franklin Gothic Book" w:hAnsi="Franklin Gothic Book"/>
        </w:rPr>
        <w:t>,</w:t>
      </w:r>
      <w:r w:rsidR="00951C91" w:rsidRPr="00084D9B">
        <w:rPr>
          <w:rFonts w:ascii="Franklin Gothic Book" w:hAnsi="Franklin Gothic Book"/>
        </w:rPr>
        <w:t xml:space="preserve"> and </w:t>
      </w:r>
      <w:r w:rsidR="0085430C" w:rsidRPr="00084D9B">
        <w:rPr>
          <w:rFonts w:ascii="Franklin Gothic Book" w:hAnsi="Franklin Gothic Book"/>
        </w:rPr>
        <w:t xml:space="preserve">this </w:t>
      </w:r>
      <w:r w:rsidR="00951C91" w:rsidRPr="00084D9B">
        <w:rPr>
          <w:rFonts w:ascii="Franklin Gothic Book" w:hAnsi="Franklin Gothic Book"/>
        </w:rPr>
        <w:t>will be evaluated based on their answers</w:t>
      </w:r>
      <w:r w:rsidR="00E95FF8" w:rsidRPr="00084D9B">
        <w:rPr>
          <w:rFonts w:ascii="Franklin Gothic Book" w:hAnsi="Franklin Gothic Book"/>
        </w:rPr>
        <w:t xml:space="preserve"> to these questions</w:t>
      </w:r>
      <w:r w:rsidR="00951C91" w:rsidRPr="00084D9B">
        <w:rPr>
          <w:rFonts w:ascii="Franklin Gothic Book" w:hAnsi="Franklin Gothic Book"/>
        </w:rPr>
        <w:t xml:space="preserve">. </w:t>
      </w:r>
      <w:r w:rsidR="00B65EE2" w:rsidRPr="00084D9B">
        <w:rPr>
          <w:rFonts w:ascii="Franklin Gothic Book" w:hAnsi="Franklin Gothic Book"/>
        </w:rPr>
        <w:t xml:space="preserve">Once the contract is up and running, </w:t>
      </w:r>
      <w:r w:rsidR="00256969" w:rsidRPr="00084D9B">
        <w:rPr>
          <w:rFonts w:ascii="Franklin Gothic Book" w:hAnsi="Franklin Gothic Book"/>
        </w:rPr>
        <w:t>a greater level of performance monitoring will be in place to ensure that the requirements</w:t>
      </w:r>
      <w:r w:rsidR="00324360" w:rsidRPr="00084D9B">
        <w:rPr>
          <w:rFonts w:ascii="Franklin Gothic Book" w:hAnsi="Franklin Gothic Book"/>
        </w:rPr>
        <w:t xml:space="preserve"> outlined in the service specification (</w:t>
      </w:r>
      <w:r w:rsidR="00FB4B0B" w:rsidRPr="00084D9B">
        <w:rPr>
          <w:rFonts w:ascii="Franklin Gothic Book" w:hAnsi="Franklin Gothic Book"/>
        </w:rPr>
        <w:t>such as</w:t>
      </w:r>
      <w:r w:rsidR="00324360" w:rsidRPr="00084D9B">
        <w:rPr>
          <w:rFonts w:ascii="Franklin Gothic Book" w:hAnsi="Franklin Gothic Book"/>
        </w:rPr>
        <w:t xml:space="preserve"> response times</w:t>
      </w:r>
      <w:r w:rsidR="00030BA5" w:rsidRPr="00084D9B">
        <w:rPr>
          <w:rFonts w:ascii="Franklin Gothic Book" w:hAnsi="Franklin Gothic Book"/>
        </w:rPr>
        <w:t>,</w:t>
      </w:r>
      <w:r w:rsidR="00324360" w:rsidRPr="00084D9B">
        <w:rPr>
          <w:rFonts w:ascii="Franklin Gothic Book" w:hAnsi="Franklin Gothic Book"/>
        </w:rPr>
        <w:t xml:space="preserve"> patient experience</w:t>
      </w:r>
      <w:r w:rsidR="00030BA5" w:rsidRPr="00084D9B">
        <w:rPr>
          <w:rFonts w:ascii="Franklin Gothic Book" w:hAnsi="Franklin Gothic Book"/>
        </w:rPr>
        <w:t xml:space="preserve"> and the impact on other services </w:t>
      </w:r>
      <w:r w:rsidR="00FB4B0B" w:rsidRPr="00084D9B">
        <w:rPr>
          <w:rFonts w:ascii="Franklin Gothic Book" w:hAnsi="Franklin Gothic Book"/>
        </w:rPr>
        <w:t>like</w:t>
      </w:r>
      <w:r w:rsidR="00030BA5" w:rsidRPr="00084D9B">
        <w:rPr>
          <w:rFonts w:ascii="Franklin Gothic Book" w:hAnsi="Franklin Gothic Book"/>
        </w:rPr>
        <w:t xml:space="preserve"> A&amp;E</w:t>
      </w:r>
      <w:r w:rsidR="00324360" w:rsidRPr="00084D9B">
        <w:rPr>
          <w:rFonts w:ascii="Franklin Gothic Book" w:hAnsi="Franklin Gothic Book"/>
        </w:rPr>
        <w:t>)</w:t>
      </w:r>
      <w:r w:rsidR="00256969" w:rsidRPr="00084D9B">
        <w:rPr>
          <w:rFonts w:ascii="Franklin Gothic Book" w:hAnsi="Franklin Gothic Book"/>
        </w:rPr>
        <w:t xml:space="preserve"> continue to be met</w:t>
      </w:r>
      <w:r w:rsidR="005B051C" w:rsidRPr="00084D9B">
        <w:rPr>
          <w:rFonts w:ascii="Franklin Gothic Book" w:hAnsi="Franklin Gothic Book"/>
        </w:rPr>
        <w:t>.</w:t>
      </w:r>
      <w:r w:rsidR="00D62E49" w:rsidRPr="00084D9B">
        <w:rPr>
          <w:rFonts w:ascii="Franklin Gothic Book" w:hAnsi="Franklin Gothic Book"/>
        </w:rPr>
        <w:t xml:space="preserve"> </w:t>
      </w:r>
      <w:r w:rsidR="00874301" w:rsidRPr="00084D9B">
        <w:rPr>
          <w:rFonts w:ascii="Franklin Gothic Book" w:hAnsi="Franklin Gothic Book"/>
        </w:rPr>
        <w:t xml:space="preserve"> </w:t>
      </w:r>
      <w:r w:rsidR="005B051C" w:rsidRPr="00084D9B">
        <w:rPr>
          <w:rFonts w:ascii="Franklin Gothic Book" w:hAnsi="Franklin Gothic Book"/>
        </w:rPr>
        <w:t>I</w:t>
      </w:r>
      <w:r w:rsidR="00874301" w:rsidRPr="00084D9B">
        <w:rPr>
          <w:rFonts w:ascii="Franklin Gothic Book" w:hAnsi="Franklin Gothic Book"/>
        </w:rPr>
        <w:t xml:space="preserve">mprovement plans will </w:t>
      </w:r>
      <w:r w:rsidR="00BE7126" w:rsidRPr="00084D9B">
        <w:rPr>
          <w:rFonts w:ascii="Franklin Gothic Book" w:hAnsi="Franklin Gothic Book"/>
        </w:rPr>
        <w:t xml:space="preserve">also be </w:t>
      </w:r>
      <w:r w:rsidR="00874301" w:rsidRPr="00084D9B">
        <w:rPr>
          <w:rFonts w:ascii="Franklin Gothic Book" w:hAnsi="Franklin Gothic Book"/>
        </w:rPr>
        <w:t>implemented</w:t>
      </w:r>
      <w:r w:rsidR="00D62E49" w:rsidRPr="00084D9B">
        <w:rPr>
          <w:rFonts w:ascii="Franklin Gothic Book" w:hAnsi="Franklin Gothic Book"/>
        </w:rPr>
        <w:t xml:space="preserve"> to manage performance</w:t>
      </w:r>
      <w:r w:rsidR="00874301" w:rsidRPr="00084D9B">
        <w:rPr>
          <w:rFonts w:ascii="Franklin Gothic Book" w:hAnsi="Franklin Gothic Book"/>
        </w:rPr>
        <w:t xml:space="preserve">, where </w:t>
      </w:r>
      <w:r w:rsidR="005B051C" w:rsidRPr="00084D9B">
        <w:rPr>
          <w:rFonts w:ascii="Franklin Gothic Book" w:hAnsi="Franklin Gothic Book"/>
        </w:rPr>
        <w:t xml:space="preserve">they are </w:t>
      </w:r>
      <w:r w:rsidR="00874301" w:rsidRPr="00084D9B">
        <w:rPr>
          <w:rFonts w:ascii="Franklin Gothic Book" w:hAnsi="Franklin Gothic Book"/>
        </w:rPr>
        <w:t>required.</w:t>
      </w:r>
      <w:r w:rsidR="00256969" w:rsidRPr="00084D9B">
        <w:rPr>
          <w:rFonts w:ascii="Franklin Gothic Book" w:hAnsi="Franklin Gothic Book"/>
        </w:rPr>
        <w:t xml:space="preserve"> </w:t>
      </w:r>
    </w:p>
    <w:p w14:paraId="716DF3FE" w14:textId="77777777" w:rsidR="00084D9B" w:rsidRPr="00084D9B" w:rsidRDefault="00084D9B" w:rsidP="0024763C">
      <w:pPr>
        <w:pStyle w:val="Default"/>
        <w:spacing w:after="178"/>
        <w:ind w:left="360"/>
        <w:rPr>
          <w:rFonts w:ascii="Franklin Gothic Book" w:hAnsi="Franklin Gothic Book"/>
        </w:rPr>
      </w:pPr>
    </w:p>
    <w:p w14:paraId="17FDA98F" w14:textId="6953DAB2" w:rsidR="00084D9B" w:rsidRPr="00084D9B" w:rsidRDefault="00084D9B" w:rsidP="00084D9B">
      <w:pPr>
        <w:pStyle w:val="Default"/>
        <w:spacing w:after="178"/>
        <w:ind w:left="360"/>
        <w:jc w:val="center"/>
        <w:rPr>
          <w:rFonts w:ascii="Franklin Gothic Book" w:hAnsi="Franklin Gothic Book"/>
          <w:b/>
          <w:bCs/>
        </w:rPr>
      </w:pPr>
      <w:r w:rsidRPr="00084D9B">
        <w:rPr>
          <w:rFonts w:ascii="Franklin Gothic Book" w:hAnsi="Franklin Gothic Book"/>
          <w:b/>
          <w:bCs/>
        </w:rPr>
        <w:t>ENDS</w:t>
      </w:r>
    </w:p>
    <w:sectPr w:rsidR="00084D9B" w:rsidRPr="00084D9B" w:rsidSect="000735A3">
      <w:headerReference w:type="default" r:id="rId16"/>
      <w:footerReference w:type="even" r:id="rId17"/>
      <w:footerReference w:type="default" r:id="rId18"/>
      <w:headerReference w:type="first" r:id="rId19"/>
      <w:footerReference w:type="first" r:id="rId20"/>
      <w:pgSz w:w="11900" w:h="16840"/>
      <w:pgMar w:top="1440" w:right="1440" w:bottom="1440" w:left="1440" w:header="175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8FEAD" w14:textId="77777777" w:rsidR="00B308EF" w:rsidRDefault="00B308EF" w:rsidP="00D74BE5">
      <w:r>
        <w:separator/>
      </w:r>
    </w:p>
  </w:endnote>
  <w:endnote w:type="continuationSeparator" w:id="0">
    <w:p w14:paraId="22B55AB1" w14:textId="77777777" w:rsidR="00B308EF" w:rsidRDefault="00B308EF" w:rsidP="00D74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ptos">
    <w:altName w:val="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15996421"/>
      <w:docPartObj>
        <w:docPartGallery w:val="Page Numbers (Bottom of Page)"/>
        <w:docPartUnique/>
      </w:docPartObj>
    </w:sdtPr>
    <w:sdtContent>
      <w:p w14:paraId="4BF99D05" w14:textId="77777777" w:rsidR="00047559" w:rsidRDefault="00047559" w:rsidP="00C05D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09A188" w14:textId="77777777" w:rsidR="00E5146B" w:rsidRDefault="00E5146B">
    <w:pPr>
      <w:pStyle w:val="Footer"/>
    </w:pPr>
    <w:r>
      <w:rPr>
        <w:noProof/>
      </w:rPr>
      <w:drawing>
        <wp:anchor distT="0" distB="0" distL="114300" distR="114300" simplePos="0" relativeHeight="251658240" behindDoc="1" locked="0" layoutInCell="1" allowOverlap="1" wp14:anchorId="6EF9418E" wp14:editId="6B54CF6E">
          <wp:simplePos x="0" y="0"/>
          <wp:positionH relativeFrom="column">
            <wp:posOffset>5082540</wp:posOffset>
          </wp:positionH>
          <wp:positionV relativeFrom="paragraph">
            <wp:posOffset>-1010285</wp:posOffset>
          </wp:positionV>
          <wp:extent cx="1219200" cy="1219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rot="10800000">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7157918"/>
      <w:docPartObj>
        <w:docPartGallery w:val="Page Numbers (Bottom of Page)"/>
        <w:docPartUnique/>
      </w:docPartObj>
    </w:sdtPr>
    <w:sdtContent>
      <w:p w14:paraId="79B3166B" w14:textId="77777777" w:rsidR="00047559" w:rsidRDefault="00047559" w:rsidP="00C05DE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66FF5D6" w14:textId="77777777" w:rsidR="00E5146B" w:rsidRDefault="00047559">
    <w:pPr>
      <w:pStyle w:val="Footer"/>
    </w:pPr>
    <w:r>
      <w:rPr>
        <w:noProof/>
      </w:rPr>
      <w:drawing>
        <wp:anchor distT="0" distB="0" distL="114300" distR="114300" simplePos="0" relativeHeight="251659264" behindDoc="1" locked="0" layoutInCell="1" allowOverlap="1" wp14:anchorId="2FA6B010" wp14:editId="28BD2E74">
          <wp:simplePos x="0" y="0"/>
          <wp:positionH relativeFrom="column">
            <wp:posOffset>5126990</wp:posOffset>
          </wp:positionH>
          <wp:positionV relativeFrom="paragraph">
            <wp:posOffset>-918845</wp:posOffset>
          </wp:positionV>
          <wp:extent cx="1193800" cy="1193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4007384"/>
      <w:docPartObj>
        <w:docPartGallery w:val="Page Numbers (Bottom of Page)"/>
        <w:docPartUnique/>
      </w:docPartObj>
    </w:sdtPr>
    <w:sdtEndPr>
      <w:rPr>
        <w:noProof/>
      </w:rPr>
    </w:sdtEndPr>
    <w:sdtContent>
      <w:p w14:paraId="14EF307C" w14:textId="77777777" w:rsidR="00AB5EDA" w:rsidRDefault="00AB5E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23C87C" w14:textId="77777777" w:rsidR="00AB5EDA" w:rsidRDefault="00AB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19F2D" w14:textId="77777777" w:rsidR="00B308EF" w:rsidRDefault="00B308EF" w:rsidP="00D74BE5">
      <w:r>
        <w:separator/>
      </w:r>
    </w:p>
  </w:footnote>
  <w:footnote w:type="continuationSeparator" w:id="0">
    <w:p w14:paraId="3E361537" w14:textId="77777777" w:rsidR="00B308EF" w:rsidRDefault="00B308EF" w:rsidP="00D74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27AF" w14:textId="77777777" w:rsidR="00D74BE5" w:rsidRDefault="00D74BE5">
    <w:pPr>
      <w:pStyle w:val="Header"/>
    </w:pPr>
  </w:p>
  <w:p w14:paraId="3F9A1A26" w14:textId="77777777" w:rsidR="00D74BE5" w:rsidRDefault="00D74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FDED0" w14:textId="77777777" w:rsidR="006117BA" w:rsidRDefault="00F41876">
    <w:pPr>
      <w:pStyle w:val="Header"/>
    </w:pPr>
    <w:r>
      <w:rPr>
        <w:noProof/>
      </w:rPr>
      <w:drawing>
        <wp:anchor distT="0" distB="0" distL="114300" distR="114300" simplePos="0" relativeHeight="251657215" behindDoc="1" locked="0" layoutInCell="1" allowOverlap="1" wp14:anchorId="7CABED68" wp14:editId="5322DDF7">
          <wp:simplePos x="0" y="0"/>
          <wp:positionH relativeFrom="margin">
            <wp:align>center</wp:align>
          </wp:positionH>
          <wp:positionV relativeFrom="paragraph">
            <wp:posOffset>-827405</wp:posOffset>
          </wp:positionV>
          <wp:extent cx="6945720" cy="10113645"/>
          <wp:effectExtent l="0" t="0" r="762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945720" cy="10113645"/>
                  </a:xfrm>
                  <a:prstGeom prst="rect">
                    <a:avLst/>
                  </a:prstGeom>
                </pic:spPr>
              </pic:pic>
            </a:graphicData>
          </a:graphic>
          <wp14:sizeRelH relativeFrom="page">
            <wp14:pctWidth>0</wp14:pctWidth>
          </wp14:sizeRelH>
          <wp14:sizeRelV relativeFrom="page">
            <wp14:pctHeight>0</wp14:pctHeight>
          </wp14:sizeRelV>
        </wp:anchor>
      </w:drawing>
    </w:r>
  </w:p>
  <w:p w14:paraId="0C43923B" w14:textId="77777777" w:rsidR="006117BA" w:rsidRDefault="00611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A616A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16488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54A"/>
    <w:rsid w:val="00002E78"/>
    <w:rsid w:val="00006DF6"/>
    <w:rsid w:val="00030BA5"/>
    <w:rsid w:val="00030F61"/>
    <w:rsid w:val="0003400F"/>
    <w:rsid w:val="00047559"/>
    <w:rsid w:val="00056312"/>
    <w:rsid w:val="000735A3"/>
    <w:rsid w:val="00084D9B"/>
    <w:rsid w:val="000A0221"/>
    <w:rsid w:val="000C0326"/>
    <w:rsid w:val="000D2BC8"/>
    <w:rsid w:val="0010133B"/>
    <w:rsid w:val="00134F63"/>
    <w:rsid w:val="00154BAF"/>
    <w:rsid w:val="001D214F"/>
    <w:rsid w:val="001D7BB1"/>
    <w:rsid w:val="001E740E"/>
    <w:rsid w:val="00234BF7"/>
    <w:rsid w:val="0024763C"/>
    <w:rsid w:val="00256969"/>
    <w:rsid w:val="00273419"/>
    <w:rsid w:val="00293F73"/>
    <w:rsid w:val="002B3C98"/>
    <w:rsid w:val="00302CDD"/>
    <w:rsid w:val="00324360"/>
    <w:rsid w:val="003325D1"/>
    <w:rsid w:val="00364FA5"/>
    <w:rsid w:val="003B61A4"/>
    <w:rsid w:val="004130BF"/>
    <w:rsid w:val="00437E17"/>
    <w:rsid w:val="0046537A"/>
    <w:rsid w:val="004963CA"/>
    <w:rsid w:val="004D128A"/>
    <w:rsid w:val="004F4196"/>
    <w:rsid w:val="00560F61"/>
    <w:rsid w:val="00591638"/>
    <w:rsid w:val="005B051C"/>
    <w:rsid w:val="005E1322"/>
    <w:rsid w:val="005F238D"/>
    <w:rsid w:val="00611069"/>
    <w:rsid w:val="006117BA"/>
    <w:rsid w:val="00624574"/>
    <w:rsid w:val="006531E5"/>
    <w:rsid w:val="00661AD7"/>
    <w:rsid w:val="00695201"/>
    <w:rsid w:val="006B4E7F"/>
    <w:rsid w:val="006C3CC4"/>
    <w:rsid w:val="006F4F3F"/>
    <w:rsid w:val="007332E6"/>
    <w:rsid w:val="007348A3"/>
    <w:rsid w:val="00741261"/>
    <w:rsid w:val="00766F65"/>
    <w:rsid w:val="007807BF"/>
    <w:rsid w:val="007E0B2F"/>
    <w:rsid w:val="0080115D"/>
    <w:rsid w:val="00801F9C"/>
    <w:rsid w:val="00816562"/>
    <w:rsid w:val="008477CA"/>
    <w:rsid w:val="0085103F"/>
    <w:rsid w:val="0085430C"/>
    <w:rsid w:val="00874301"/>
    <w:rsid w:val="008D104A"/>
    <w:rsid w:val="008D1EED"/>
    <w:rsid w:val="00951C91"/>
    <w:rsid w:val="009871EA"/>
    <w:rsid w:val="0099653E"/>
    <w:rsid w:val="00A04033"/>
    <w:rsid w:val="00A31873"/>
    <w:rsid w:val="00A31DA0"/>
    <w:rsid w:val="00A75390"/>
    <w:rsid w:val="00A778CD"/>
    <w:rsid w:val="00A83C92"/>
    <w:rsid w:val="00A864E4"/>
    <w:rsid w:val="00AB121A"/>
    <w:rsid w:val="00AB3D48"/>
    <w:rsid w:val="00AB5EDA"/>
    <w:rsid w:val="00AB6C04"/>
    <w:rsid w:val="00AF1F27"/>
    <w:rsid w:val="00AF1F98"/>
    <w:rsid w:val="00B11DAD"/>
    <w:rsid w:val="00B16E07"/>
    <w:rsid w:val="00B26047"/>
    <w:rsid w:val="00B308EF"/>
    <w:rsid w:val="00B37801"/>
    <w:rsid w:val="00B5574C"/>
    <w:rsid w:val="00B60BAE"/>
    <w:rsid w:val="00B6354A"/>
    <w:rsid w:val="00B65EE2"/>
    <w:rsid w:val="00B807F0"/>
    <w:rsid w:val="00BA6EEB"/>
    <w:rsid w:val="00BB3FC3"/>
    <w:rsid w:val="00BE7126"/>
    <w:rsid w:val="00C1777E"/>
    <w:rsid w:val="00C3192C"/>
    <w:rsid w:val="00C3447E"/>
    <w:rsid w:val="00C3613F"/>
    <w:rsid w:val="00C40B14"/>
    <w:rsid w:val="00C607D2"/>
    <w:rsid w:val="00C917CC"/>
    <w:rsid w:val="00CB7FA4"/>
    <w:rsid w:val="00CE66E2"/>
    <w:rsid w:val="00CF1B22"/>
    <w:rsid w:val="00D066FA"/>
    <w:rsid w:val="00D1418A"/>
    <w:rsid w:val="00D16154"/>
    <w:rsid w:val="00D3244E"/>
    <w:rsid w:val="00D60189"/>
    <w:rsid w:val="00D62E49"/>
    <w:rsid w:val="00D63473"/>
    <w:rsid w:val="00D74BE5"/>
    <w:rsid w:val="00D751C6"/>
    <w:rsid w:val="00DB6CA7"/>
    <w:rsid w:val="00DD43D7"/>
    <w:rsid w:val="00E13A61"/>
    <w:rsid w:val="00E22AFF"/>
    <w:rsid w:val="00E5146B"/>
    <w:rsid w:val="00E80586"/>
    <w:rsid w:val="00E908C2"/>
    <w:rsid w:val="00E95FF8"/>
    <w:rsid w:val="00EA5C03"/>
    <w:rsid w:val="00EB0975"/>
    <w:rsid w:val="00EB2ECF"/>
    <w:rsid w:val="00EB6C72"/>
    <w:rsid w:val="00EC3DDD"/>
    <w:rsid w:val="00EC5258"/>
    <w:rsid w:val="00ED331F"/>
    <w:rsid w:val="00EE0314"/>
    <w:rsid w:val="00F41876"/>
    <w:rsid w:val="00F4615F"/>
    <w:rsid w:val="00F54F79"/>
    <w:rsid w:val="00F7711B"/>
    <w:rsid w:val="00F944FC"/>
    <w:rsid w:val="00FA3341"/>
    <w:rsid w:val="00FA3A86"/>
    <w:rsid w:val="00FB4B0B"/>
    <w:rsid w:val="00FC16DA"/>
    <w:rsid w:val="00FC3EB4"/>
    <w:rsid w:val="00FC5FE5"/>
    <w:rsid w:val="00FF1C89"/>
    <w:rsid w:val="00FF2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D102"/>
  <w15:chartTrackingRefBased/>
  <w15:docId w15:val="{437AFC2C-E2B6-4542-8EDD-5D75C630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DDD"/>
    <w:rPr>
      <w:rFonts w:ascii="Franklin Gothic Book" w:hAnsi="Franklin Gothic Book"/>
    </w:rPr>
  </w:style>
  <w:style w:type="paragraph" w:styleId="Heading1">
    <w:name w:val="heading 1"/>
    <w:basedOn w:val="Normal"/>
    <w:next w:val="Normal"/>
    <w:link w:val="Heading1Char"/>
    <w:uiPriority w:val="9"/>
    <w:qFormat/>
    <w:rsid w:val="00EC3DDD"/>
    <w:pPr>
      <w:keepNext/>
      <w:keepLines/>
      <w:spacing w:before="240"/>
      <w:outlineLvl w:val="0"/>
    </w:pPr>
    <w:rPr>
      <w:rFonts w:ascii="Franklin Gothic Heavy" w:eastAsiaTheme="majorEastAsia" w:hAnsi="Franklin Gothic Heavy" w:cstheme="majorBidi"/>
      <w:color w:val="0072BB" w:themeColor="text1"/>
      <w:sz w:val="32"/>
      <w:szCs w:val="32"/>
    </w:rPr>
  </w:style>
  <w:style w:type="paragraph" w:styleId="Heading2">
    <w:name w:val="heading 2"/>
    <w:basedOn w:val="Normal"/>
    <w:next w:val="Normal"/>
    <w:link w:val="Heading2Char"/>
    <w:uiPriority w:val="9"/>
    <w:unhideWhenUsed/>
    <w:qFormat/>
    <w:rsid w:val="00EC3DDD"/>
    <w:pPr>
      <w:keepNext/>
      <w:keepLines/>
      <w:spacing w:before="40"/>
      <w:outlineLvl w:val="1"/>
    </w:pPr>
    <w:rPr>
      <w:rFonts w:ascii="Franklin Gothic Demi" w:eastAsiaTheme="majorEastAsia" w:hAnsi="Franklin Gothic Demi" w:cstheme="majorBidi"/>
      <w:color w:val="0072BB" w:themeColor="text1"/>
      <w:sz w:val="28"/>
      <w:szCs w:val="26"/>
    </w:rPr>
  </w:style>
  <w:style w:type="paragraph" w:styleId="Heading3">
    <w:name w:val="heading 3"/>
    <w:basedOn w:val="Normal"/>
    <w:next w:val="Normal"/>
    <w:link w:val="Heading3Char"/>
    <w:uiPriority w:val="9"/>
    <w:unhideWhenUsed/>
    <w:qFormat/>
    <w:rsid w:val="00EC3DDD"/>
    <w:pPr>
      <w:keepNext/>
      <w:keepLines/>
      <w:spacing w:before="40"/>
      <w:outlineLvl w:val="2"/>
    </w:pPr>
    <w:rPr>
      <w:rFonts w:ascii="Franklin Gothic Medium" w:eastAsiaTheme="majorEastAsia" w:hAnsi="Franklin Gothic Medium" w:cstheme="majorBidi"/>
      <w:color w:val="0072B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BE5"/>
    <w:pPr>
      <w:tabs>
        <w:tab w:val="center" w:pos="4513"/>
        <w:tab w:val="right" w:pos="9026"/>
      </w:tabs>
    </w:pPr>
  </w:style>
  <w:style w:type="character" w:customStyle="1" w:styleId="HeaderChar">
    <w:name w:val="Header Char"/>
    <w:basedOn w:val="DefaultParagraphFont"/>
    <w:link w:val="Header"/>
    <w:uiPriority w:val="99"/>
    <w:rsid w:val="00D74BE5"/>
  </w:style>
  <w:style w:type="paragraph" w:styleId="Footer">
    <w:name w:val="footer"/>
    <w:basedOn w:val="Normal"/>
    <w:link w:val="FooterChar"/>
    <w:uiPriority w:val="99"/>
    <w:unhideWhenUsed/>
    <w:rsid w:val="00D74BE5"/>
    <w:pPr>
      <w:tabs>
        <w:tab w:val="center" w:pos="4513"/>
        <w:tab w:val="right" w:pos="9026"/>
      </w:tabs>
    </w:pPr>
  </w:style>
  <w:style w:type="character" w:customStyle="1" w:styleId="FooterChar">
    <w:name w:val="Footer Char"/>
    <w:basedOn w:val="DefaultParagraphFont"/>
    <w:link w:val="Footer"/>
    <w:uiPriority w:val="99"/>
    <w:rsid w:val="00D74BE5"/>
  </w:style>
  <w:style w:type="character" w:styleId="PageNumber">
    <w:name w:val="page number"/>
    <w:basedOn w:val="DefaultParagraphFont"/>
    <w:uiPriority w:val="99"/>
    <w:semiHidden/>
    <w:unhideWhenUsed/>
    <w:rsid w:val="00047559"/>
  </w:style>
  <w:style w:type="character" w:customStyle="1" w:styleId="Heading1Char">
    <w:name w:val="Heading 1 Char"/>
    <w:basedOn w:val="DefaultParagraphFont"/>
    <w:link w:val="Heading1"/>
    <w:uiPriority w:val="9"/>
    <w:rsid w:val="00EC3DDD"/>
    <w:rPr>
      <w:rFonts w:ascii="Franklin Gothic Heavy" w:eastAsiaTheme="majorEastAsia" w:hAnsi="Franklin Gothic Heavy" w:cstheme="majorBidi"/>
      <w:color w:val="0072BB" w:themeColor="text1"/>
      <w:sz w:val="32"/>
      <w:szCs w:val="32"/>
    </w:rPr>
  </w:style>
  <w:style w:type="paragraph" w:styleId="NoSpacing">
    <w:name w:val="No Spacing"/>
    <w:uiPriority w:val="1"/>
    <w:qFormat/>
    <w:rsid w:val="00EC3DDD"/>
    <w:rPr>
      <w:rFonts w:ascii="Franklin Gothic Book" w:hAnsi="Franklin Gothic Book"/>
    </w:rPr>
  </w:style>
  <w:style w:type="character" w:customStyle="1" w:styleId="Heading2Char">
    <w:name w:val="Heading 2 Char"/>
    <w:basedOn w:val="DefaultParagraphFont"/>
    <w:link w:val="Heading2"/>
    <w:uiPriority w:val="9"/>
    <w:rsid w:val="00EC3DDD"/>
    <w:rPr>
      <w:rFonts w:ascii="Franklin Gothic Demi" w:eastAsiaTheme="majorEastAsia" w:hAnsi="Franklin Gothic Demi" w:cstheme="majorBidi"/>
      <w:color w:val="0072BB" w:themeColor="text1"/>
      <w:sz w:val="28"/>
      <w:szCs w:val="26"/>
    </w:rPr>
  </w:style>
  <w:style w:type="character" w:customStyle="1" w:styleId="Heading3Char">
    <w:name w:val="Heading 3 Char"/>
    <w:basedOn w:val="DefaultParagraphFont"/>
    <w:link w:val="Heading3"/>
    <w:uiPriority w:val="9"/>
    <w:rsid w:val="00EC3DDD"/>
    <w:rPr>
      <w:rFonts w:ascii="Franklin Gothic Medium" w:eastAsiaTheme="majorEastAsia" w:hAnsi="Franklin Gothic Medium" w:cstheme="majorBidi"/>
      <w:color w:val="0072BB" w:themeColor="text1"/>
    </w:rPr>
  </w:style>
  <w:style w:type="paragraph" w:styleId="Revision">
    <w:name w:val="Revision"/>
    <w:hidden/>
    <w:uiPriority w:val="99"/>
    <w:semiHidden/>
    <w:rsid w:val="00E908C2"/>
    <w:rPr>
      <w:rFonts w:ascii="Franklin Gothic Book" w:hAnsi="Franklin Gothic Book"/>
    </w:rPr>
  </w:style>
  <w:style w:type="paragraph" w:customStyle="1" w:styleId="Default">
    <w:name w:val="Default"/>
    <w:rsid w:val="00695201"/>
    <w:pPr>
      <w:autoSpaceDE w:val="0"/>
      <w:autoSpaceDN w:val="0"/>
      <w:adjustRightInd w:val="0"/>
    </w:pPr>
    <w:rPr>
      <w:rFonts w:ascii="Aptos" w:hAnsi="Aptos" w:cs="Aptos"/>
      <w:color w:val="000000"/>
      <w14:ligatures w14:val="standardContextual"/>
    </w:rPr>
  </w:style>
  <w:style w:type="character" w:styleId="Hyperlink">
    <w:name w:val="Hyperlink"/>
    <w:basedOn w:val="DefaultParagraphFont"/>
    <w:uiPriority w:val="99"/>
    <w:unhideWhenUsed/>
    <w:rsid w:val="00695201"/>
    <w:rPr>
      <w:color w:val="0000FF"/>
      <w:u w:val="single"/>
    </w:rPr>
  </w:style>
  <w:style w:type="character" w:styleId="UnresolvedMention">
    <w:name w:val="Unresolved Mention"/>
    <w:basedOn w:val="DefaultParagraphFont"/>
    <w:uiPriority w:val="99"/>
    <w:semiHidden/>
    <w:unhideWhenUsed/>
    <w:rsid w:val="00C917CC"/>
    <w:rPr>
      <w:color w:val="605E5C"/>
      <w:shd w:val="clear" w:color="auto" w:fill="E1DFDD"/>
    </w:rPr>
  </w:style>
  <w:style w:type="character" w:styleId="FollowedHyperlink">
    <w:name w:val="FollowedHyperlink"/>
    <w:basedOn w:val="DefaultParagraphFont"/>
    <w:uiPriority w:val="99"/>
    <w:semiHidden/>
    <w:unhideWhenUsed/>
    <w:rsid w:val="00FF1C89"/>
    <w:rPr>
      <w:color w:val="F5847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19818">
      <w:bodyDiv w:val="1"/>
      <w:marLeft w:val="0"/>
      <w:marRight w:val="0"/>
      <w:marTop w:val="0"/>
      <w:marBottom w:val="0"/>
      <w:divBdr>
        <w:top w:val="none" w:sz="0" w:space="0" w:color="auto"/>
        <w:left w:val="none" w:sz="0" w:space="0" w:color="auto"/>
        <w:bottom w:val="none" w:sz="0" w:space="0" w:color="auto"/>
        <w:right w:val="none" w:sz="0" w:space="0" w:color="auto"/>
      </w:divBdr>
    </w:div>
    <w:div w:id="408770990">
      <w:bodyDiv w:val="1"/>
      <w:marLeft w:val="0"/>
      <w:marRight w:val="0"/>
      <w:marTop w:val="0"/>
      <w:marBottom w:val="0"/>
      <w:divBdr>
        <w:top w:val="none" w:sz="0" w:space="0" w:color="auto"/>
        <w:left w:val="none" w:sz="0" w:space="0" w:color="auto"/>
        <w:bottom w:val="none" w:sz="0" w:space="0" w:color="auto"/>
        <w:right w:val="none" w:sz="0" w:space="0" w:color="auto"/>
      </w:divBdr>
    </w:div>
    <w:div w:id="1327510725">
      <w:bodyDiv w:val="1"/>
      <w:marLeft w:val="0"/>
      <w:marRight w:val="0"/>
      <w:marTop w:val="0"/>
      <w:marBottom w:val="0"/>
      <w:divBdr>
        <w:top w:val="none" w:sz="0" w:space="0" w:color="auto"/>
        <w:left w:val="none" w:sz="0" w:space="0" w:color="auto"/>
        <w:bottom w:val="none" w:sz="0" w:space="0" w:color="auto"/>
        <w:right w:val="none" w:sz="0" w:space="0" w:color="auto"/>
      </w:divBdr>
    </w:div>
    <w:div w:id="1808009058">
      <w:bodyDiv w:val="1"/>
      <w:marLeft w:val="0"/>
      <w:marRight w:val="0"/>
      <w:marTop w:val="0"/>
      <w:marBottom w:val="0"/>
      <w:divBdr>
        <w:top w:val="none" w:sz="0" w:space="0" w:color="auto"/>
        <w:left w:val="none" w:sz="0" w:space="0" w:color="auto"/>
        <w:bottom w:val="none" w:sz="0" w:space="0" w:color="auto"/>
        <w:right w:val="none" w:sz="0" w:space="0" w:color="auto"/>
      </w:divBdr>
    </w:div>
    <w:div w:id="1808086483">
      <w:bodyDiv w:val="1"/>
      <w:marLeft w:val="0"/>
      <w:marRight w:val="0"/>
      <w:marTop w:val="0"/>
      <w:marBottom w:val="0"/>
      <w:divBdr>
        <w:top w:val="none" w:sz="0" w:space="0" w:color="auto"/>
        <w:left w:val="none" w:sz="0" w:space="0" w:color="auto"/>
        <w:bottom w:val="none" w:sz="0" w:space="0" w:color="auto"/>
        <w:right w:val="none" w:sz="0" w:space="0" w:color="auto"/>
      </w:divBdr>
    </w:div>
    <w:div w:id="1853761344">
      <w:bodyDiv w:val="1"/>
      <w:marLeft w:val="0"/>
      <w:marRight w:val="0"/>
      <w:marTop w:val="0"/>
      <w:marBottom w:val="0"/>
      <w:divBdr>
        <w:top w:val="none" w:sz="0" w:space="0" w:color="auto"/>
        <w:left w:val="none" w:sz="0" w:space="0" w:color="auto"/>
        <w:bottom w:val="none" w:sz="0" w:space="0" w:color="auto"/>
        <w:right w:val="none" w:sz="0" w:space="0" w:color="auto"/>
      </w:divBdr>
    </w:div>
    <w:div w:id="1917475813">
      <w:bodyDiv w:val="1"/>
      <w:marLeft w:val="0"/>
      <w:marRight w:val="0"/>
      <w:marTop w:val="0"/>
      <w:marBottom w:val="0"/>
      <w:divBdr>
        <w:top w:val="none" w:sz="0" w:space="0" w:color="auto"/>
        <w:left w:val="none" w:sz="0" w:space="0" w:color="auto"/>
        <w:bottom w:val="none" w:sz="0" w:space="0" w:color="auto"/>
        <w:right w:val="none" w:sz="0" w:space="0" w:color="auto"/>
      </w:divBdr>
    </w:div>
    <w:div w:id="1992521383">
      <w:bodyDiv w:val="1"/>
      <w:marLeft w:val="0"/>
      <w:marRight w:val="0"/>
      <w:marTop w:val="0"/>
      <w:marBottom w:val="0"/>
      <w:divBdr>
        <w:top w:val="none" w:sz="0" w:space="0" w:color="auto"/>
        <w:left w:val="none" w:sz="0" w:space="0" w:color="auto"/>
        <w:bottom w:val="none" w:sz="0" w:space="0" w:color="auto"/>
        <w:right w:val="none" w:sz="0" w:space="0" w:color="auto"/>
      </w:divBdr>
    </w:div>
    <w:div w:id="2043168083">
      <w:bodyDiv w:val="1"/>
      <w:marLeft w:val="0"/>
      <w:marRight w:val="0"/>
      <w:marTop w:val="0"/>
      <w:marBottom w:val="0"/>
      <w:divBdr>
        <w:top w:val="none" w:sz="0" w:space="0" w:color="auto"/>
        <w:left w:val="none" w:sz="0" w:space="0" w:color="auto"/>
        <w:bottom w:val="none" w:sz="0" w:space="0" w:color="auto"/>
        <w:right w:val="none" w:sz="0" w:space="0" w:color="auto"/>
      </w:divBdr>
    </w:div>
    <w:div w:id="2064478723">
      <w:bodyDiv w:val="1"/>
      <w:marLeft w:val="0"/>
      <w:marRight w:val="0"/>
      <w:marTop w:val="0"/>
      <w:marBottom w:val="0"/>
      <w:divBdr>
        <w:top w:val="none" w:sz="0" w:space="0" w:color="auto"/>
        <w:left w:val="none" w:sz="0" w:space="0" w:color="auto"/>
        <w:bottom w:val="none" w:sz="0" w:space="0" w:color="auto"/>
        <w:right w:val="none" w:sz="0" w:space="0" w:color="auto"/>
      </w:divBdr>
    </w:div>
    <w:div w:id="206695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shropshiretelfordandwrekin.nhs.uk/wp-content/uploads/GP-OOH-Local-Service-Spec-FINAL.pdf" TargetMode="External"/><Relationship Id="rId10" Type="http://schemas.openxmlformats.org/officeDocument/2006/relationships/hyperlink" Target="https://www.shropshiretelfordandwrekin.nhs.uk/wp-content/uploads/GP-OOH-Local-Service-Spec-FINAL.pdf"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england.nhs.uk/long-read/the-provider-selection-regime-statutory-guidance/"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h.rhodes\OneDrive%20-%20NHS\NHS%20STW%20templates\NHS%20STW%20ICS%20Document_template.dotx" TargetMode="External"/></Relationships>
</file>

<file path=word/theme/theme1.xml><?xml version="1.0" encoding="utf-8"?>
<a:theme xmlns:a="http://schemas.openxmlformats.org/drawingml/2006/main" name="Office Theme">
  <a:themeElements>
    <a:clrScheme name="NHS Colours">
      <a:dk1>
        <a:srgbClr val="0072BB"/>
      </a:dk1>
      <a:lt1>
        <a:srgbClr val="FFFFFF"/>
      </a:lt1>
      <a:dk2>
        <a:srgbClr val="1D3667"/>
      </a:dk2>
      <a:lt2>
        <a:srgbClr val="E7E6E6"/>
      </a:lt2>
      <a:accent1>
        <a:srgbClr val="C22F43"/>
      </a:accent1>
      <a:accent2>
        <a:srgbClr val="006F42"/>
      </a:accent2>
      <a:accent3>
        <a:srgbClr val="F38C45"/>
      </a:accent3>
      <a:accent4>
        <a:srgbClr val="F3706D"/>
      </a:accent4>
      <a:accent5>
        <a:srgbClr val="498ECC"/>
      </a:accent5>
      <a:accent6>
        <a:srgbClr val="42BA7C"/>
      </a:accent6>
      <a:hlink>
        <a:srgbClr val="FEC235"/>
      </a:hlink>
      <a:folHlink>
        <a:srgbClr val="F584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2D9E1DFE8C2446B3A79912E479F02F" ma:contentTypeVersion="18" ma:contentTypeDescription="Create a new document." ma:contentTypeScope="" ma:versionID="3411ac6ff852dbe8e95251a41baa6c35">
  <xsd:schema xmlns:xsd="http://www.w3.org/2001/XMLSchema" xmlns:xs="http://www.w3.org/2001/XMLSchema" xmlns:p="http://schemas.microsoft.com/office/2006/metadata/properties" xmlns:ns1="http://schemas.microsoft.com/sharepoint/v3" xmlns:ns2="78925d2d-a4a2-44fb-870f-d040f6ae0a06" xmlns:ns3="da860088-b9d6-4810-bfca-fb37ce6318cc" targetNamespace="http://schemas.microsoft.com/office/2006/metadata/properties" ma:root="true" ma:fieldsID="73eca8acd4f907c6fb38853493affbb2" ns1:_="" ns2:_="" ns3:_="">
    <xsd:import namespace="http://schemas.microsoft.com/sharepoint/v3"/>
    <xsd:import namespace="78925d2d-a4a2-44fb-870f-d040f6ae0a06"/>
    <xsd:import namespace="da860088-b9d6-4810-bfca-fb37ce631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25d2d-a4a2-44fb-870f-d040f6ae0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860088-b9d6-4810-bfca-fb37ce6318c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8f47b08-c05a-4440-8e12-c456828831c7}" ma:internalName="TaxCatchAll" ma:showField="CatchAllData" ma:web="da860088-b9d6-4810-bfca-fb37ce631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2F3FA0-D6F4-4992-BE5E-F983D175D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925d2d-a4a2-44fb-870f-d040f6ae0a06"/>
    <ds:schemaRef ds:uri="da860088-b9d6-4810-bfca-fb37ce631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61D936-5809-42E2-B032-E526D19C63E2}">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NHS STW ICS Document_template</Template>
  <TotalTime>1032</TotalTime>
  <Pages>5</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Rhodes</dc:creator>
  <cp:keywords/>
  <dc:description/>
  <cp:lastModifiedBy>JONES, Rachael (NHS SHROPSHIRE, TELFORD AND WREKIN ICB - M2L0M)</cp:lastModifiedBy>
  <cp:revision>16</cp:revision>
  <dcterms:created xsi:type="dcterms:W3CDTF">2025-01-29T16:45:00Z</dcterms:created>
  <dcterms:modified xsi:type="dcterms:W3CDTF">2025-01-30T10:05:00Z</dcterms:modified>
</cp:coreProperties>
</file>